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604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جداول الإختبارات الدورية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2019-2020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DA7604" w:rsidRPr="004C70C5" w:rsidRDefault="00DA7604" w:rsidP="00DA7604">
      <w:pPr>
        <w:pStyle w:val="Header"/>
        <w:jc w:val="center"/>
        <w:rPr>
          <w:sz w:val="4"/>
          <w:szCs w:val="4"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برنامج الصيدلة الإكلينيكية -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>الفصل الدراسى ا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لثانى</w:t>
      </w:r>
    </w:p>
    <w:p w:rsidR="00D21EA6" w:rsidRPr="00001CDA" w:rsidRDefault="00D21EA6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</w:pP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 xml:space="preserve">المستوى </w:t>
      </w:r>
      <w:r w:rsidR="004909E5"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الأول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 xml:space="preserve"> (ا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لفصل الدراسي </w:t>
      </w:r>
      <w:r w:rsidR="002E45EC"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2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)</w:t>
      </w:r>
    </w:p>
    <w:p w:rsidR="001C0364" w:rsidRPr="00001CDA" w:rsidRDefault="001C0364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</w:pPr>
    </w:p>
    <w:tbl>
      <w:tblPr>
        <w:bidiVisual/>
        <w:tblW w:w="13772" w:type="dxa"/>
        <w:jc w:val="center"/>
        <w:tblInd w:w="998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12"/>
        <w:gridCol w:w="1757"/>
        <w:gridCol w:w="2127"/>
        <w:gridCol w:w="1275"/>
        <w:gridCol w:w="1560"/>
        <w:gridCol w:w="70"/>
        <w:gridCol w:w="1914"/>
        <w:gridCol w:w="1559"/>
        <w:gridCol w:w="993"/>
        <w:gridCol w:w="1305"/>
      </w:tblGrid>
      <w:tr w:rsidR="00EF5C38" w:rsidRPr="00001CDA" w:rsidTr="00E7292A">
        <w:trPr>
          <w:jc w:val="center"/>
        </w:trPr>
        <w:tc>
          <w:tcPr>
            <w:tcW w:w="121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اليوم</w:t>
            </w:r>
          </w:p>
        </w:tc>
        <w:tc>
          <w:tcPr>
            <w:tcW w:w="175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9-10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10-11</w:t>
            </w:r>
          </w:p>
        </w:tc>
        <w:tc>
          <w:tcPr>
            <w:tcW w:w="1275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11-12</w:t>
            </w:r>
          </w:p>
        </w:tc>
        <w:tc>
          <w:tcPr>
            <w:tcW w:w="1560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12-1</w:t>
            </w:r>
          </w:p>
        </w:tc>
        <w:tc>
          <w:tcPr>
            <w:tcW w:w="1984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1-2</w:t>
            </w:r>
          </w:p>
        </w:tc>
        <w:tc>
          <w:tcPr>
            <w:tcW w:w="155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2-3</w:t>
            </w:r>
          </w:p>
        </w:tc>
        <w:tc>
          <w:tcPr>
            <w:tcW w:w="993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3-4</w:t>
            </w:r>
          </w:p>
        </w:tc>
        <w:tc>
          <w:tcPr>
            <w:tcW w:w="1305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573008" w:rsidRPr="00001CDA" w:rsidRDefault="00573008" w:rsidP="000F5BA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4-</w:t>
            </w:r>
            <w:r w:rsidR="000F5BA2"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  <w:lang w:bidi="ar-EG"/>
              </w:rPr>
              <w:t>5</w:t>
            </w:r>
          </w:p>
        </w:tc>
      </w:tr>
      <w:tr w:rsidR="009D238D" w:rsidRPr="00001CDA" w:rsidTr="00E7292A">
        <w:trPr>
          <w:cantSplit/>
          <w:jc w:val="center"/>
        </w:trPr>
        <w:tc>
          <w:tcPr>
            <w:tcW w:w="1212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الأحد</w:t>
            </w:r>
          </w:p>
        </w:tc>
        <w:tc>
          <w:tcPr>
            <w:tcW w:w="175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9D238D" w:rsidRPr="00001CDA" w:rsidRDefault="009D238D" w:rsidP="0072710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38D" w:rsidRPr="00001CDA" w:rsidRDefault="00A13BA7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38D" w:rsidRPr="00001CDA" w:rsidRDefault="009D238D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عقاقير-1</w:t>
            </w:r>
          </w:p>
          <w:p w:rsidR="00167908" w:rsidRPr="000174F7" w:rsidRDefault="00167908" w:rsidP="00B42B00">
            <w:pPr>
              <w:bidi w:val="0"/>
              <w:jc w:val="center"/>
              <w:rPr>
                <w:rFonts w:ascii="ae_AlMohanad" w:hAnsi="ae_AlMohanad" w:cs="ae_AlMohanad"/>
                <w:color w:val="000000" w:themeColor="text1"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1: W</w:t>
            </w:r>
            <w:r>
              <w:rPr>
                <w:rFonts w:ascii="ae_AlMohanad" w:hAnsi="ae_AlMohanad" w:cs="ae_AlMohanad"/>
                <w:color w:val="000000" w:themeColor="text1"/>
              </w:rPr>
              <w:t>6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 w:rsidR="00B42B00">
              <w:rPr>
                <w:rFonts w:ascii="ae_AlMohanad" w:hAnsi="ae_AlMohanad" w:cs="ae_AlMohanad"/>
                <w:color w:val="000000" w:themeColor="text1"/>
              </w:rPr>
              <w:t>15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 w:rsidR="00B42B00">
              <w:rPr>
                <w:rFonts w:ascii="ae_AlMohanad" w:hAnsi="ae_AlMohanad" w:cs="ae_AlMohanad"/>
                <w:color w:val="000000" w:themeColor="text1"/>
              </w:rPr>
              <w:t>3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  <w:p w:rsidR="009D238D" w:rsidRPr="00001CDA" w:rsidRDefault="00167908" w:rsidP="00B42B00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2: W</w:t>
            </w:r>
            <w:r>
              <w:rPr>
                <w:rFonts w:ascii="ae_AlMohanad" w:hAnsi="ae_AlMohanad" w:cs="ae_AlMohanad"/>
                <w:color w:val="000000" w:themeColor="text1"/>
              </w:rPr>
              <w:t>9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 w:rsidR="00B42B00">
              <w:rPr>
                <w:rFonts w:ascii="ae_AlMohanad" w:hAnsi="ae_AlMohanad" w:cs="ae_AlMohanad"/>
                <w:color w:val="000000" w:themeColor="text1"/>
              </w:rPr>
              <w:t>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 w:rsidR="00B42B00">
              <w:rPr>
                <w:rFonts w:ascii="ae_AlMohanad" w:hAnsi="ae_AlMohanad" w:cs="ae_AlMohanad"/>
                <w:color w:val="000000" w:themeColor="text1"/>
              </w:rPr>
              <w:t>4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001CDA" w:rsidRPr="00001CDA" w:rsidTr="00E7292A">
        <w:trPr>
          <w:cantSplit/>
          <w:jc w:val="center"/>
        </w:trPr>
        <w:tc>
          <w:tcPr>
            <w:tcW w:w="1212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الاثنين</w:t>
            </w:r>
          </w:p>
        </w:tc>
        <w:tc>
          <w:tcPr>
            <w:tcW w:w="3884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844918">
            <w:pPr>
              <w:pStyle w:val="Title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نظرى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>تشريح و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أنسجة</w:t>
            </w:r>
          </w:p>
          <w:p w:rsidR="00B42B00" w:rsidRPr="00B42B00" w:rsidRDefault="00B42B00" w:rsidP="00E7292A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 w:rsidR="00E7292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(2</w:t>
            </w:r>
            <w:r w:rsidR="00E7292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001CDA" w:rsidRPr="00001CDA" w:rsidRDefault="00B42B00" w:rsidP="00E7292A">
            <w:pPr>
              <w:pStyle w:val="Title"/>
              <w:bidi w:val="0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2: W9 (1</w:t>
            </w:r>
            <w:r w:rsidR="00E7292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/4)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CDA" w:rsidRPr="00001CDA" w:rsidRDefault="00001CDA" w:rsidP="009C0647">
            <w:pPr>
              <w:pStyle w:val="Title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A90E50">
            <w:pPr>
              <w:pStyle w:val="Title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علم نفس </w:t>
            </w:r>
          </w:p>
          <w:p w:rsidR="00B42B00" w:rsidRPr="00B42B00" w:rsidRDefault="00B42B00" w:rsidP="00E7292A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 w:rsidR="00E7292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001CDA" w:rsidRPr="00001CDA" w:rsidRDefault="00B42B00" w:rsidP="00E7292A">
            <w:pPr>
              <w:pStyle w:val="Title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2: W9 (</w:t>
            </w:r>
            <w:r w:rsidR="00E7292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9C0647">
            <w:pPr>
              <w:pStyle w:val="Title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001CDA">
            <w:pPr>
              <w:pStyle w:val="Title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bidi="ar-EG"/>
              </w:rPr>
            </w:pPr>
          </w:p>
        </w:tc>
      </w:tr>
      <w:tr w:rsidR="00001CDA" w:rsidRPr="00001CDA" w:rsidTr="00E7292A">
        <w:trPr>
          <w:cantSplit/>
          <w:trHeight w:val="535"/>
          <w:jc w:val="center"/>
        </w:trPr>
        <w:tc>
          <w:tcPr>
            <w:tcW w:w="1212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الثلاثاء</w:t>
            </w:r>
          </w:p>
        </w:tc>
        <w:tc>
          <w:tcPr>
            <w:tcW w:w="175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1CDA" w:rsidRPr="00001CDA" w:rsidRDefault="00001CDA" w:rsidP="00C10A7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نظرى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الصيدلة الفيزيائية </w:t>
            </w:r>
          </w:p>
          <w:p w:rsidR="00E7292A" w:rsidRPr="00B42B00" w:rsidRDefault="00E7292A" w:rsidP="00E7292A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001CDA" w:rsidRPr="00001CDA" w:rsidRDefault="00E7292A" w:rsidP="00E7292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38669E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001CDA" w:rsidRPr="00001CDA" w:rsidTr="00E7292A">
        <w:trPr>
          <w:cantSplit/>
          <w:trHeight w:val="535"/>
          <w:jc w:val="center"/>
        </w:trPr>
        <w:tc>
          <w:tcPr>
            <w:tcW w:w="1212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الأربعاء</w:t>
            </w:r>
          </w:p>
        </w:tc>
        <w:tc>
          <w:tcPr>
            <w:tcW w:w="175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1CDA" w:rsidRPr="00001CDA" w:rsidRDefault="00001CDA" w:rsidP="008E3C6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54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CE441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كيمياء تحليلية-</w:t>
            </w: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2</w:t>
            </w:r>
          </w:p>
          <w:p w:rsidR="00E7292A" w:rsidRPr="00B42B00" w:rsidRDefault="00E7292A" w:rsidP="00E7292A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25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001CDA" w:rsidRPr="00001CDA" w:rsidRDefault="00E7292A" w:rsidP="00E7292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15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385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01CDA" w:rsidRPr="00001CDA" w:rsidRDefault="00001CDA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F12523" w:rsidRPr="00001CDA" w:rsidTr="00E7292A">
        <w:trPr>
          <w:cantSplit/>
          <w:trHeight w:val="505"/>
          <w:jc w:val="center"/>
        </w:trPr>
        <w:tc>
          <w:tcPr>
            <w:tcW w:w="1212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12523" w:rsidRPr="00001CDA" w:rsidRDefault="00F12523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الخميس</w:t>
            </w:r>
          </w:p>
        </w:tc>
        <w:tc>
          <w:tcPr>
            <w:tcW w:w="1757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F12523" w:rsidRPr="00001CDA" w:rsidRDefault="00F12523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F12523" w:rsidRPr="00F12523" w:rsidRDefault="00F12523" w:rsidP="00F1252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>
              <w:rPr>
                <w:rFonts w:asciiTheme="majorBidi" w:hAnsiTheme="majorBidi" w:hint="cs"/>
                <w:b/>
                <w:bCs/>
                <w:color w:val="000000" w:themeColor="text1"/>
                <w:rtl/>
              </w:rPr>
              <w:t>بيولوجيا الخلية</w:t>
            </w:r>
          </w:p>
          <w:p w:rsidR="00E7292A" w:rsidRPr="00B42B00" w:rsidRDefault="00E7292A" w:rsidP="00E7292A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12523" w:rsidRPr="00001CDA" w:rsidRDefault="00E7292A" w:rsidP="00E7292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11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905" w:type="dxa"/>
            <w:gridSpan w:val="3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F12523" w:rsidRPr="00001CDA" w:rsidRDefault="00F12523" w:rsidP="006336F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473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F12523" w:rsidRPr="00001CDA" w:rsidRDefault="00F12523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كيمياء عضوية 2</w:t>
            </w:r>
          </w:p>
          <w:p w:rsidR="00E7292A" w:rsidRPr="00B42B00" w:rsidRDefault="00E7292A" w:rsidP="00E7292A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19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12523" w:rsidRPr="00001CDA" w:rsidRDefault="00E7292A" w:rsidP="00E7292A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298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F12523" w:rsidRPr="00001CDA" w:rsidRDefault="00F12523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</w:tbl>
    <w:p w:rsidR="0019102B" w:rsidRPr="00001CDA" w:rsidRDefault="00BA4E6E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  <w:r w:rsidRPr="00001CDA">
        <w:rPr>
          <w:rFonts w:asciiTheme="majorBidi" w:hAnsiTheme="majorBidi" w:cstheme="majorBidi"/>
          <w:b/>
          <w:bCs/>
          <w:color w:val="000000" w:themeColor="text1"/>
          <w:rtl/>
        </w:rPr>
        <w:tab/>
      </w:r>
    </w:p>
    <w:p w:rsidR="00371D80" w:rsidRPr="00001CDA" w:rsidRDefault="00371D80" w:rsidP="00A90E50">
      <w:pPr>
        <w:tabs>
          <w:tab w:val="left" w:pos="6396"/>
          <w:tab w:val="center" w:pos="7281"/>
        </w:tabs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tabs>
          <w:tab w:val="left" w:pos="6396"/>
          <w:tab w:val="center" w:pos="7281"/>
        </w:tabs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tabs>
          <w:tab w:val="left" w:pos="6396"/>
          <w:tab w:val="center" w:pos="7281"/>
        </w:tabs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tabs>
          <w:tab w:val="left" w:pos="6396"/>
          <w:tab w:val="center" w:pos="7281"/>
        </w:tabs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tabs>
          <w:tab w:val="left" w:pos="6396"/>
          <w:tab w:val="center" w:pos="7281"/>
        </w:tabs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tabs>
          <w:tab w:val="left" w:pos="6396"/>
          <w:tab w:val="center" w:pos="7281"/>
        </w:tabs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tabs>
          <w:tab w:val="left" w:pos="6396"/>
          <w:tab w:val="center" w:pos="7281"/>
        </w:tabs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DA7604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جداول الإختبارات الدورية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2019-2020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DA7604" w:rsidRPr="00D819FF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برنامج الصيدلة الإكلينيكية -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>الفصل الدراسى ا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لثانى</w:t>
      </w:r>
    </w:p>
    <w:p w:rsidR="00DA7604" w:rsidRPr="004C70C5" w:rsidRDefault="00DA7604" w:rsidP="00DA7604">
      <w:pPr>
        <w:pStyle w:val="Header"/>
        <w:rPr>
          <w:sz w:val="4"/>
          <w:szCs w:val="4"/>
        </w:rPr>
      </w:pPr>
    </w:p>
    <w:p w:rsidR="00310F9E" w:rsidRPr="00001CDA" w:rsidRDefault="00D21EA6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</w:pP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 xml:space="preserve">المستوى </w:t>
      </w:r>
      <w:r w:rsidR="004909E5"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الثانى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 xml:space="preserve"> (ا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لفصل الدراسي </w:t>
      </w:r>
      <w:r w:rsidR="002E45EC"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4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)</w:t>
      </w:r>
    </w:p>
    <w:p w:rsidR="001C0364" w:rsidRPr="00001CDA" w:rsidRDefault="001C0364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</w:pPr>
    </w:p>
    <w:tbl>
      <w:tblPr>
        <w:bidiVisual/>
        <w:tblW w:w="12971" w:type="dxa"/>
        <w:jc w:val="center"/>
        <w:tblInd w:w="998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34"/>
        <w:gridCol w:w="2268"/>
        <w:gridCol w:w="851"/>
        <w:gridCol w:w="1276"/>
        <w:gridCol w:w="1417"/>
        <w:gridCol w:w="1418"/>
        <w:gridCol w:w="1559"/>
        <w:gridCol w:w="1276"/>
        <w:gridCol w:w="1472"/>
      </w:tblGrid>
      <w:tr w:rsidR="00762030" w:rsidRPr="00001CDA" w:rsidTr="00577BDF">
        <w:trPr>
          <w:jc w:val="center"/>
        </w:trPr>
        <w:tc>
          <w:tcPr>
            <w:tcW w:w="143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اليوم</w:t>
            </w:r>
          </w:p>
        </w:tc>
        <w:tc>
          <w:tcPr>
            <w:tcW w:w="226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9-10</w:t>
            </w:r>
          </w:p>
        </w:tc>
        <w:tc>
          <w:tcPr>
            <w:tcW w:w="851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10-11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11-12</w:t>
            </w:r>
          </w:p>
        </w:tc>
        <w:tc>
          <w:tcPr>
            <w:tcW w:w="1417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12-1</w:t>
            </w:r>
          </w:p>
        </w:tc>
        <w:tc>
          <w:tcPr>
            <w:tcW w:w="1418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1-2</w:t>
            </w:r>
          </w:p>
        </w:tc>
        <w:tc>
          <w:tcPr>
            <w:tcW w:w="1559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2-3</w:t>
            </w:r>
          </w:p>
        </w:tc>
        <w:tc>
          <w:tcPr>
            <w:tcW w:w="1276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3-4</w:t>
            </w:r>
          </w:p>
        </w:tc>
        <w:tc>
          <w:tcPr>
            <w:tcW w:w="1472" w:type="dxa"/>
            <w:tcBorders>
              <w:top w:val="thinThickSmallGap" w:sz="24" w:space="0" w:color="auto"/>
              <w:bottom w:val="single" w:sz="4" w:space="0" w:color="auto"/>
            </w:tcBorders>
            <w:shd w:val="clear" w:color="auto" w:fill="F3F3F3"/>
            <w:vAlign w:val="center"/>
          </w:tcPr>
          <w:p w:rsidR="00762030" w:rsidRPr="00001CDA" w:rsidRDefault="0076203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4-5</w:t>
            </w:r>
          </w:p>
        </w:tc>
      </w:tr>
      <w:tr w:rsidR="00BF6150" w:rsidRPr="00001CDA" w:rsidTr="00D242B5">
        <w:trPr>
          <w:cantSplit/>
          <w:trHeight w:val="535"/>
          <w:jc w:val="center"/>
        </w:trPr>
        <w:tc>
          <w:tcPr>
            <w:tcW w:w="143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BF6150" w:rsidRPr="00001CDA" w:rsidRDefault="00BF615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الأحد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150" w:rsidRPr="00001CDA" w:rsidRDefault="00BF6150" w:rsidP="0072332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نظرى ميكروبيولوجيا ومناعة</w:t>
            </w:r>
          </w:p>
          <w:p w:rsidR="00577BDF" w:rsidRPr="000174F7" w:rsidRDefault="00577BDF" w:rsidP="00577BDF">
            <w:pPr>
              <w:bidi w:val="0"/>
              <w:jc w:val="center"/>
              <w:rPr>
                <w:rFonts w:ascii="ae_AlMohanad" w:hAnsi="ae_AlMohanad" w:cs="ae_AlMohanad"/>
                <w:color w:val="000000" w:themeColor="text1"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1: W</w:t>
            </w:r>
            <w:r>
              <w:rPr>
                <w:rFonts w:ascii="ae_AlMohanad" w:hAnsi="ae_AlMohanad" w:cs="ae_AlMohanad"/>
                <w:color w:val="000000" w:themeColor="text1"/>
              </w:rPr>
              <w:t>6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15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3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  <w:p w:rsidR="00BF6150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2: W</w:t>
            </w:r>
            <w:r>
              <w:rPr>
                <w:rFonts w:ascii="ae_AlMohanad" w:hAnsi="ae_AlMohanad" w:cs="ae_AlMohanad"/>
                <w:color w:val="000000" w:themeColor="text1"/>
              </w:rPr>
              <w:t>9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4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150" w:rsidRPr="00001CDA" w:rsidRDefault="00BF6150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150" w:rsidRPr="00001CDA" w:rsidRDefault="00BF6150" w:rsidP="003C51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أشكال صيدلية-1</w:t>
            </w:r>
          </w:p>
          <w:p w:rsidR="00577BDF" w:rsidRPr="000174F7" w:rsidRDefault="00577BDF" w:rsidP="00577BDF">
            <w:pPr>
              <w:bidi w:val="0"/>
              <w:jc w:val="center"/>
              <w:rPr>
                <w:rFonts w:ascii="ae_AlMohanad" w:hAnsi="ae_AlMohanad" w:cs="ae_AlMohanad"/>
                <w:color w:val="000000" w:themeColor="text1"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1: W</w:t>
            </w:r>
            <w:r>
              <w:rPr>
                <w:rFonts w:ascii="ae_AlMohanad" w:hAnsi="ae_AlMohanad" w:cs="ae_AlMohanad"/>
                <w:color w:val="000000" w:themeColor="text1"/>
              </w:rPr>
              <w:t>7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22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3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  <w:p w:rsidR="00BF6150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2: W</w:t>
            </w:r>
            <w:r>
              <w:rPr>
                <w:rFonts w:ascii="ae_AlMohanad" w:hAnsi="ae_AlMohanad" w:cs="ae_AlMohanad"/>
                <w:color w:val="000000" w:themeColor="text1"/>
              </w:rPr>
              <w:t>10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12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4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6150" w:rsidRPr="00001CDA" w:rsidRDefault="00BF6150" w:rsidP="003C51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F6150" w:rsidRPr="00001CDA" w:rsidRDefault="00BF6150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9D238D" w:rsidRPr="00001CDA" w:rsidTr="00577BDF">
        <w:trPr>
          <w:cantSplit/>
          <w:trHeight w:val="535"/>
          <w:jc w:val="center"/>
        </w:trPr>
        <w:tc>
          <w:tcPr>
            <w:tcW w:w="143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الاثنين</w:t>
            </w:r>
          </w:p>
        </w:tc>
        <w:tc>
          <w:tcPr>
            <w:tcW w:w="226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كيمياء عقاقير-1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(2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9D238D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  <w:r w:rsidR="009D238D"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38D" w:rsidRPr="00001CDA" w:rsidRDefault="009D238D" w:rsidP="00FF130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D238D" w:rsidRPr="00001CDA" w:rsidRDefault="009D238D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BE5B38" w:rsidRPr="00001CDA" w:rsidTr="00577BDF">
        <w:trPr>
          <w:cantSplit/>
          <w:trHeight w:val="535"/>
          <w:jc w:val="center"/>
        </w:trPr>
        <w:tc>
          <w:tcPr>
            <w:tcW w:w="143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BE5B38" w:rsidRPr="00001CDA" w:rsidRDefault="00BE5B3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الثلاثاء</w:t>
            </w:r>
          </w:p>
        </w:tc>
        <w:tc>
          <w:tcPr>
            <w:tcW w:w="226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BE5B3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نظرى تحليل آلى 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BE5B38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C11E1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8526ED" w:rsidP="00BF61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BE5B3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9522A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BE5B38" w:rsidRPr="00001CDA" w:rsidTr="00577BDF">
        <w:trPr>
          <w:cantSplit/>
          <w:trHeight w:val="440"/>
          <w:jc w:val="center"/>
        </w:trPr>
        <w:tc>
          <w:tcPr>
            <w:tcW w:w="143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BE5B38" w:rsidRPr="00001CDA" w:rsidRDefault="00BE5B3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الأربعاء</w:t>
            </w:r>
          </w:p>
        </w:tc>
        <w:tc>
          <w:tcPr>
            <w:tcW w:w="2268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Default="00BE5B38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نظرى طفيليات 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25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577BDF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15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DF6D0B" w:rsidP="00091E9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5A7BDE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7966E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5B38" w:rsidRPr="00001CDA" w:rsidRDefault="00BE5B38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DF6D0B" w:rsidRPr="00001CDA" w:rsidTr="00577BDF">
        <w:trPr>
          <w:cantSplit/>
          <w:trHeight w:val="440"/>
          <w:jc w:val="center"/>
        </w:trPr>
        <w:tc>
          <w:tcPr>
            <w:tcW w:w="1434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DF6D0B" w:rsidRPr="00001CDA" w:rsidRDefault="00DF6D0B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الخميس</w:t>
            </w:r>
          </w:p>
        </w:tc>
        <w:tc>
          <w:tcPr>
            <w:tcW w:w="226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523" w:rsidRPr="00001CDA" w:rsidRDefault="00F12523" w:rsidP="00F1252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تشريعات صيدلية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DF6D0B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11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D0B" w:rsidRPr="00001CDA" w:rsidRDefault="00DF6D0B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D0B" w:rsidRPr="00001CDA" w:rsidRDefault="00DF6D0B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كيمياء حيوى-1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19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DF6D0B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6D0B" w:rsidRPr="00001CDA" w:rsidRDefault="00DF6D0B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748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shd w:val="clear" w:color="auto" w:fill="auto"/>
            <w:vAlign w:val="center"/>
          </w:tcPr>
          <w:p w:rsidR="00DF6D0B" w:rsidRPr="00001CDA" w:rsidRDefault="00DF6D0B" w:rsidP="00DF6D0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</w:tbl>
    <w:p w:rsidR="007C6646" w:rsidRPr="00001CDA" w:rsidRDefault="007C6646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</w:pPr>
    </w:p>
    <w:p w:rsidR="002E45EC" w:rsidRPr="00001CDA" w:rsidRDefault="002E45EC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1E4B8F" w:rsidRPr="00001CDA" w:rsidRDefault="001E4B8F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DD5F73" w:rsidRPr="00001CDA" w:rsidRDefault="00DD5F73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DD5F73" w:rsidRPr="00001CDA" w:rsidRDefault="00DD5F73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DD5F73" w:rsidRPr="00001CDA" w:rsidRDefault="00DD5F73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DA7604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lastRenderedPageBreak/>
        <w:t xml:space="preserve">جداول الإختبارات الدورية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2019-2020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DA7604" w:rsidRPr="00D819FF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برنامج الصيدلة الإكلينيكية -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>الفصل الدراسى ا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لثانى</w:t>
      </w:r>
    </w:p>
    <w:p w:rsidR="001C0364" w:rsidRPr="00001CDA" w:rsidRDefault="004909E5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</w:pP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المستوى الثالث (ا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لفصل الدراسي </w:t>
      </w:r>
      <w:r w:rsidR="002E45EC"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6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)</w:t>
      </w:r>
    </w:p>
    <w:p w:rsidR="004909E5" w:rsidRPr="00001CDA" w:rsidRDefault="004909E5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</w:pPr>
      <w:r w:rsidRPr="00001CDA"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  <w:t xml:space="preserve"> </w:t>
      </w:r>
    </w:p>
    <w:tbl>
      <w:tblPr>
        <w:bidiVisual/>
        <w:tblW w:w="0" w:type="auto"/>
        <w:tblInd w:w="513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49"/>
        <w:gridCol w:w="1717"/>
        <w:gridCol w:w="1604"/>
        <w:gridCol w:w="1676"/>
        <w:gridCol w:w="6"/>
        <w:gridCol w:w="1994"/>
        <w:gridCol w:w="1569"/>
        <w:gridCol w:w="12"/>
        <w:gridCol w:w="1809"/>
        <w:gridCol w:w="1247"/>
        <w:gridCol w:w="1283"/>
      </w:tblGrid>
      <w:tr w:rsidR="006E254C" w:rsidRPr="00001CDA" w:rsidTr="002C4578">
        <w:trPr>
          <w:trHeight w:val="450"/>
        </w:trPr>
        <w:tc>
          <w:tcPr>
            <w:tcW w:w="1349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اليوم</w:t>
            </w:r>
          </w:p>
        </w:tc>
        <w:tc>
          <w:tcPr>
            <w:tcW w:w="1717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9-10</w:t>
            </w:r>
          </w:p>
        </w:tc>
        <w:tc>
          <w:tcPr>
            <w:tcW w:w="1604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10-11</w:t>
            </w:r>
          </w:p>
        </w:tc>
        <w:tc>
          <w:tcPr>
            <w:tcW w:w="1682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11-12</w:t>
            </w:r>
          </w:p>
        </w:tc>
        <w:tc>
          <w:tcPr>
            <w:tcW w:w="1994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12-1</w:t>
            </w:r>
          </w:p>
        </w:tc>
        <w:tc>
          <w:tcPr>
            <w:tcW w:w="1581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1-2</w:t>
            </w:r>
          </w:p>
        </w:tc>
        <w:tc>
          <w:tcPr>
            <w:tcW w:w="180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2-3</w:t>
            </w:r>
          </w:p>
        </w:tc>
        <w:tc>
          <w:tcPr>
            <w:tcW w:w="1247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3-4</w:t>
            </w:r>
          </w:p>
        </w:tc>
        <w:tc>
          <w:tcPr>
            <w:tcW w:w="1283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6E254C" w:rsidRPr="00001CDA" w:rsidRDefault="006E254C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4-5</w:t>
            </w:r>
          </w:p>
        </w:tc>
      </w:tr>
      <w:tr w:rsidR="009D238D" w:rsidRPr="00001CDA" w:rsidTr="000A0433">
        <w:trPr>
          <w:cantSplit/>
          <w:trHeight w:val="1118"/>
        </w:trPr>
        <w:tc>
          <w:tcPr>
            <w:tcW w:w="1349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9D238D" w:rsidRPr="00001CDA" w:rsidRDefault="009D238D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الأحد</w:t>
            </w:r>
          </w:p>
        </w:tc>
        <w:tc>
          <w:tcPr>
            <w:tcW w:w="1717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38D" w:rsidRPr="00001CDA" w:rsidRDefault="009D238D" w:rsidP="003668D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38D" w:rsidRPr="00001CDA" w:rsidRDefault="009D238D" w:rsidP="00F232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238D" w:rsidRPr="00001CDA" w:rsidRDefault="009D238D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3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238D" w:rsidRPr="00001CDA" w:rsidRDefault="009D238D" w:rsidP="0058079E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مراقبة جودة عقار</w:t>
            </w:r>
          </w:p>
          <w:p w:rsidR="00577BDF" w:rsidRPr="000174F7" w:rsidRDefault="00577BDF" w:rsidP="00577BDF">
            <w:pPr>
              <w:bidi w:val="0"/>
              <w:jc w:val="center"/>
              <w:rPr>
                <w:rFonts w:ascii="ae_AlMohanad" w:hAnsi="ae_AlMohanad" w:cs="ae_AlMohanad"/>
                <w:color w:val="000000" w:themeColor="text1"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1: W</w:t>
            </w:r>
            <w:r>
              <w:rPr>
                <w:rFonts w:ascii="ae_AlMohanad" w:hAnsi="ae_AlMohanad" w:cs="ae_AlMohanad"/>
                <w:color w:val="000000" w:themeColor="text1"/>
              </w:rPr>
              <w:t>6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15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3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  <w:p w:rsidR="009D238D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2: W</w:t>
            </w:r>
            <w:r>
              <w:rPr>
                <w:rFonts w:ascii="ae_AlMohanad" w:hAnsi="ae_AlMohanad" w:cs="ae_AlMohanad"/>
                <w:color w:val="000000" w:themeColor="text1"/>
              </w:rPr>
              <w:t>9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4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D238D" w:rsidRPr="00001CDA" w:rsidRDefault="009D238D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3668D8" w:rsidRPr="00001CDA" w:rsidTr="002C4578">
        <w:trPr>
          <w:cantSplit/>
          <w:trHeight w:val="993"/>
        </w:trPr>
        <w:tc>
          <w:tcPr>
            <w:tcW w:w="1349" w:type="dxa"/>
            <w:tcBorders>
              <w:bottom w:val="single" w:sz="4" w:space="0" w:color="auto"/>
              <w:right w:val="thinThickSmallGap" w:sz="2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الاثنين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167908" w:rsidRPr="00001CDA" w:rsidRDefault="00167908" w:rsidP="001679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نظرى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أمراض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3668D8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5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8D8" w:rsidRPr="00001CDA" w:rsidRDefault="003668D8" w:rsidP="0058079E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إسعاف أولى نظرى 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(2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3668D8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3068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3668D8" w:rsidRPr="00001CDA" w:rsidTr="006863C1">
        <w:trPr>
          <w:cantSplit/>
          <w:trHeight w:val="434"/>
        </w:trPr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الثلاثاء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908" w:rsidRPr="00001CDA" w:rsidRDefault="00167908" w:rsidP="001679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نظرى صيدلة صناعى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3668D8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68D8" w:rsidRPr="00001CDA" w:rsidRDefault="003668D8" w:rsidP="009372AB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68D8" w:rsidRPr="00001CDA" w:rsidRDefault="003668D8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3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668D8" w:rsidRPr="00001CDA" w:rsidRDefault="003668D8" w:rsidP="00B9380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668D8" w:rsidRPr="00001CDA" w:rsidRDefault="003668D8" w:rsidP="006C649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</w:tr>
      <w:tr w:rsidR="008B7745" w:rsidRPr="00001CDA" w:rsidTr="009C7D78">
        <w:trPr>
          <w:cantSplit/>
          <w:trHeight w:val="54"/>
        </w:trPr>
        <w:tc>
          <w:tcPr>
            <w:tcW w:w="1349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8B7745" w:rsidRPr="00001CDA" w:rsidRDefault="008B7745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الأربعاء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745" w:rsidRPr="00001CDA" w:rsidRDefault="008B7745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6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745" w:rsidRPr="00001CDA" w:rsidRDefault="008B7745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نظرى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صيدلة مجتمع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25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8B7745" w:rsidRPr="00001CDA" w:rsidRDefault="00577BDF" w:rsidP="00577BDF">
            <w:pPr>
              <w:jc w:val="center"/>
              <w:rPr>
                <w:rFonts w:asciiTheme="majorBidi" w:hAnsiTheme="majorBidi" w:cstheme="majorBidi"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15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59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B7745" w:rsidRPr="00001CDA" w:rsidRDefault="008B7745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3668D8" w:rsidRPr="00001CDA" w:rsidTr="009D4A2E">
        <w:trPr>
          <w:cantSplit/>
          <w:trHeight w:val="363"/>
        </w:trPr>
        <w:tc>
          <w:tcPr>
            <w:tcW w:w="1349" w:type="dxa"/>
            <w:tcBorders>
              <w:top w:val="single" w:sz="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الخميس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3676" w:type="dxa"/>
            <w:gridSpan w:val="3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صيدلة حيوية وحركية دواء نظرى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3668D8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11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3390" w:type="dxa"/>
            <w:gridSpan w:val="3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3668D8" w:rsidRPr="00001CDA" w:rsidRDefault="003668D8" w:rsidP="00E0391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فارماكولوجى</w:t>
            </w: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2</w:t>
            </w:r>
          </w:p>
          <w:p w:rsidR="00577BDF" w:rsidRPr="00B42B00" w:rsidRDefault="00577BDF" w:rsidP="00577BDF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19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3668D8" w:rsidRPr="00001CDA" w:rsidRDefault="00577BDF" w:rsidP="00577BD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530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</w:tcBorders>
            <w:vAlign w:val="center"/>
          </w:tcPr>
          <w:p w:rsidR="003668D8" w:rsidRPr="00001CDA" w:rsidRDefault="003668D8" w:rsidP="000220E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</w:tbl>
    <w:p w:rsidR="004909E5" w:rsidRPr="00001CDA" w:rsidRDefault="004909E5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4909E5" w:rsidRPr="00001CDA" w:rsidRDefault="004909E5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E24618" w:rsidRPr="00001CDA" w:rsidRDefault="00E24618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E24618" w:rsidRPr="00001CDA" w:rsidRDefault="00E24618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722B96" w:rsidRPr="00001CDA" w:rsidRDefault="00722B96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DA7604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جداول الإختبارات الدورية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2019-2020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DA7604" w:rsidRPr="00D819FF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برنامج الصيدلة الإكلينيكية -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>الفصل الدراسى ا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لثانى</w:t>
      </w:r>
    </w:p>
    <w:p w:rsidR="004909E5" w:rsidRPr="00001CDA" w:rsidRDefault="004909E5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</w:pP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المستوى الرابع (ا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لفصل الدراسي </w:t>
      </w:r>
      <w:r w:rsidR="002E45EC"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8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 xml:space="preserve">) </w:t>
      </w:r>
    </w:p>
    <w:p w:rsidR="001C0364" w:rsidRPr="00001CDA" w:rsidRDefault="001C0364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</w:pPr>
    </w:p>
    <w:tbl>
      <w:tblPr>
        <w:bidiVisual/>
        <w:tblW w:w="13939" w:type="dxa"/>
        <w:jc w:val="center"/>
        <w:tblInd w:w="84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ayout w:type="fixed"/>
        <w:tblLook w:val="0000"/>
      </w:tblPr>
      <w:tblGrid>
        <w:gridCol w:w="1480"/>
        <w:gridCol w:w="2139"/>
        <w:gridCol w:w="1560"/>
        <w:gridCol w:w="1701"/>
        <w:gridCol w:w="70"/>
        <w:gridCol w:w="1772"/>
        <w:gridCol w:w="1560"/>
        <w:gridCol w:w="1275"/>
        <w:gridCol w:w="1134"/>
        <w:gridCol w:w="1248"/>
      </w:tblGrid>
      <w:tr w:rsidR="00A71B15" w:rsidRPr="00001CDA" w:rsidTr="009F2892">
        <w:trPr>
          <w:jc w:val="center"/>
        </w:trPr>
        <w:tc>
          <w:tcPr>
            <w:tcW w:w="1480" w:type="dxa"/>
            <w:tcBorders>
              <w:bottom w:val="thinThickSmallGap" w:sz="24" w:space="0" w:color="auto"/>
            </w:tcBorders>
            <w:shd w:val="clear" w:color="auto" w:fill="F3F3F3"/>
            <w:vAlign w:val="center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اليوم</w:t>
            </w:r>
          </w:p>
        </w:tc>
        <w:tc>
          <w:tcPr>
            <w:tcW w:w="2139" w:type="dxa"/>
            <w:tcBorders>
              <w:bottom w:val="thinThickSmall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9-10</w:t>
            </w:r>
          </w:p>
        </w:tc>
        <w:tc>
          <w:tcPr>
            <w:tcW w:w="1560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10-11</w:t>
            </w:r>
          </w:p>
        </w:tc>
        <w:tc>
          <w:tcPr>
            <w:tcW w:w="1701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11-12</w:t>
            </w:r>
          </w:p>
        </w:tc>
        <w:tc>
          <w:tcPr>
            <w:tcW w:w="1842" w:type="dxa"/>
            <w:gridSpan w:val="2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12-1</w:t>
            </w:r>
          </w:p>
        </w:tc>
        <w:tc>
          <w:tcPr>
            <w:tcW w:w="1560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1-2</w:t>
            </w:r>
          </w:p>
        </w:tc>
        <w:tc>
          <w:tcPr>
            <w:tcW w:w="1275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2-3</w:t>
            </w:r>
          </w:p>
        </w:tc>
        <w:tc>
          <w:tcPr>
            <w:tcW w:w="1134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3F3F3"/>
          </w:tcPr>
          <w:p w:rsidR="00A71B15" w:rsidRPr="00001CDA" w:rsidRDefault="00A71B15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3-</w:t>
            </w:r>
            <w:r w:rsidR="00000D0C"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4</w:t>
            </w:r>
          </w:p>
        </w:tc>
        <w:tc>
          <w:tcPr>
            <w:tcW w:w="1248" w:type="dxa"/>
            <w:tcBorders>
              <w:left w:val="single" w:sz="4" w:space="0" w:color="auto"/>
              <w:bottom w:val="thinThickSmallGap" w:sz="24" w:space="0" w:color="auto"/>
            </w:tcBorders>
            <w:shd w:val="clear" w:color="auto" w:fill="F3F3F3"/>
          </w:tcPr>
          <w:p w:rsidR="00A71B15" w:rsidRPr="00001CDA" w:rsidRDefault="00000D0C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4-5</w:t>
            </w:r>
          </w:p>
        </w:tc>
      </w:tr>
      <w:tr w:rsidR="00F929B9" w:rsidRPr="00001CDA" w:rsidTr="00F53C35">
        <w:trPr>
          <w:cantSplit/>
          <w:jc w:val="center"/>
        </w:trPr>
        <w:tc>
          <w:tcPr>
            <w:tcW w:w="1480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الأحد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810DBF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كيمياء حيوية إكلينيكية </w:t>
            </w: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نظرى</w:t>
            </w:r>
          </w:p>
          <w:p w:rsidR="009F2892" w:rsidRPr="000174F7" w:rsidRDefault="009F2892" w:rsidP="009F2892">
            <w:pPr>
              <w:bidi w:val="0"/>
              <w:jc w:val="center"/>
              <w:rPr>
                <w:rFonts w:ascii="ae_AlMohanad" w:hAnsi="ae_AlMohanad" w:cs="ae_AlMohanad"/>
                <w:color w:val="000000" w:themeColor="text1"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1: W</w:t>
            </w:r>
            <w:r>
              <w:rPr>
                <w:rFonts w:ascii="ae_AlMohanad" w:hAnsi="ae_AlMohanad" w:cs="ae_AlMohanad"/>
                <w:color w:val="000000" w:themeColor="text1"/>
              </w:rPr>
              <w:t>6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15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3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2: W</w:t>
            </w:r>
            <w:r>
              <w:rPr>
                <w:rFonts w:ascii="ae_AlMohanad" w:hAnsi="ae_AlMohanad" w:cs="ae_AlMohanad"/>
                <w:color w:val="000000" w:themeColor="text1"/>
              </w:rPr>
              <w:t>9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5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4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13219E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B9" w:rsidRPr="00001CDA" w:rsidRDefault="00F929B9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9260A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صيدلة إكلينيكية 2</w:t>
            </w:r>
          </w:p>
          <w:p w:rsidR="009F2892" w:rsidRPr="000174F7" w:rsidRDefault="009F2892" w:rsidP="009F2892">
            <w:pPr>
              <w:bidi w:val="0"/>
              <w:jc w:val="center"/>
              <w:rPr>
                <w:rFonts w:ascii="ae_AlMohanad" w:hAnsi="ae_AlMohanad" w:cs="ae_AlMohanad"/>
                <w:color w:val="000000" w:themeColor="text1"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1: W</w:t>
            </w:r>
            <w:r>
              <w:rPr>
                <w:rFonts w:ascii="ae_AlMohanad" w:hAnsi="ae_AlMohanad" w:cs="ae_AlMohanad"/>
                <w:color w:val="000000" w:themeColor="text1"/>
              </w:rPr>
              <w:t>7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22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3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174F7">
              <w:rPr>
                <w:rFonts w:ascii="ae_AlMohanad" w:hAnsi="ae_AlMohanad" w:cs="ae_AlMohanad"/>
                <w:color w:val="000000" w:themeColor="text1"/>
              </w:rPr>
              <w:t>Quiz 2: W</w:t>
            </w:r>
            <w:r>
              <w:rPr>
                <w:rFonts w:ascii="ae_AlMohanad" w:hAnsi="ae_AlMohanad" w:cs="ae_AlMohanad"/>
                <w:color w:val="000000" w:themeColor="text1"/>
              </w:rPr>
              <w:t>10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 xml:space="preserve"> (</w:t>
            </w:r>
            <w:r>
              <w:rPr>
                <w:rFonts w:ascii="ae_AlMohanad" w:hAnsi="ae_AlMohanad" w:cs="ae_AlMohanad"/>
                <w:color w:val="000000" w:themeColor="text1"/>
              </w:rPr>
              <w:t>12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/</w:t>
            </w:r>
            <w:r>
              <w:rPr>
                <w:rFonts w:ascii="ae_AlMohanad" w:hAnsi="ae_AlMohanad" w:cs="ae_AlMohanad"/>
                <w:color w:val="000000" w:themeColor="text1"/>
              </w:rPr>
              <w:t>4</w:t>
            </w:r>
            <w:r w:rsidRPr="000174F7">
              <w:rPr>
                <w:rFonts w:ascii="ae_AlMohanad" w:hAnsi="ae_AlMohanad" w:cs="ae_AlMohanad"/>
                <w:color w:val="000000" w:themeColor="text1"/>
              </w:rPr>
              <w:t>)</w:t>
            </w:r>
          </w:p>
        </w:tc>
        <w:tc>
          <w:tcPr>
            <w:tcW w:w="2382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9B9" w:rsidRPr="00001CDA" w:rsidRDefault="00F929B9" w:rsidP="009260A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F929B9" w:rsidRPr="00001CDA" w:rsidTr="00AD2073">
        <w:trPr>
          <w:cantSplit/>
          <w:jc w:val="center"/>
        </w:trPr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الاثنين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تداوى بالأعشاب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مقرر اختيارى 1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(2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</w:tr>
      <w:tr w:rsidR="00F929B9" w:rsidRPr="00001CDA" w:rsidTr="009F2892">
        <w:trPr>
          <w:cantSplit/>
          <w:trHeight w:val="535"/>
          <w:jc w:val="center"/>
        </w:trPr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الثلاثاء</w:t>
            </w:r>
          </w:p>
        </w:tc>
        <w:tc>
          <w:tcPr>
            <w:tcW w:w="213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9B9" w:rsidRPr="00001CDA" w:rsidRDefault="00F929B9" w:rsidP="00F27F3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نظرى تسويق 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24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11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21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9B9" w:rsidRPr="00001CDA" w:rsidRDefault="00F929B9" w:rsidP="00A25E7A">
            <w:pPr>
              <w:shd w:val="clear" w:color="auto" w:fill="FFFFFF" w:themeFill="background1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6863C1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9A12F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  <w:p w:rsidR="00F929B9" w:rsidRDefault="00F929B9" w:rsidP="009F2892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نظرى مراقبة وتأكيد جودة 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9F2892" w:rsidRPr="00001CDA" w:rsidRDefault="009F2892" w:rsidP="009F2892">
            <w:pPr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F929B9" w:rsidRPr="00001CDA" w:rsidTr="00AD2073">
        <w:trPr>
          <w:cantSplit/>
          <w:trHeight w:val="535"/>
          <w:jc w:val="center"/>
        </w:trPr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الأربعاء</w:t>
            </w:r>
          </w:p>
        </w:tc>
        <w:tc>
          <w:tcPr>
            <w:tcW w:w="369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تفاعلات عقار 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25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15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929B9" w:rsidRPr="00001CDA" w:rsidRDefault="00F929B9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مقرر اختيارى 2 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18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22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</w:tr>
      <w:tr w:rsidR="00232357" w:rsidRPr="00001CDA" w:rsidTr="009F2892">
        <w:trPr>
          <w:cantSplit/>
          <w:trHeight w:val="440"/>
          <w:jc w:val="center"/>
        </w:trPr>
        <w:tc>
          <w:tcPr>
            <w:tcW w:w="1480" w:type="dxa"/>
            <w:tcBorders>
              <w:top w:val="single" w:sz="4" w:space="0" w:color="auto"/>
            </w:tcBorders>
            <w:vAlign w:val="center"/>
          </w:tcPr>
          <w:p w:rsidR="00232357" w:rsidRPr="00001CDA" w:rsidRDefault="00232357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الخميس</w:t>
            </w:r>
          </w:p>
        </w:tc>
        <w:tc>
          <w:tcPr>
            <w:tcW w:w="2139" w:type="dxa"/>
            <w:tcBorders>
              <w:top w:val="single" w:sz="4" w:space="0" w:color="auto"/>
              <w:right w:val="single" w:sz="4" w:space="0" w:color="auto"/>
            </w:tcBorders>
          </w:tcPr>
          <w:p w:rsidR="00232357" w:rsidRPr="00001CDA" w:rsidRDefault="00232357" w:rsidP="009F27F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3331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32357" w:rsidRPr="00001CDA" w:rsidRDefault="00232357" w:rsidP="009F27F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2357" w:rsidRPr="00001CDA" w:rsidRDefault="00232357" w:rsidP="0038291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32357" w:rsidRPr="00001CDA" w:rsidRDefault="00232357" w:rsidP="000F49C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نظرى كيمياء طبية 2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232357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11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38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232357" w:rsidRPr="00001CDA" w:rsidRDefault="00232357" w:rsidP="00A90E5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مقرر اختيارى 3 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19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232357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</w:tr>
    </w:tbl>
    <w:p w:rsidR="004909E5" w:rsidRPr="00001CDA" w:rsidRDefault="004909E5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rtl/>
        </w:rPr>
      </w:pPr>
    </w:p>
    <w:p w:rsidR="00371D80" w:rsidRPr="00001CDA" w:rsidRDefault="00371D80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371D80" w:rsidRPr="00001CDA" w:rsidRDefault="00371D80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u w:val="single"/>
          <w:rtl/>
        </w:rPr>
      </w:pPr>
    </w:p>
    <w:p w:rsidR="00DA7604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lastRenderedPageBreak/>
        <w:t xml:space="preserve">جداول الإختبارات الدورية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 xml:space="preserve"> 2019-2020 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 </w:t>
      </w:r>
    </w:p>
    <w:p w:rsidR="00DA7604" w:rsidRPr="00D819FF" w:rsidRDefault="00DA7604" w:rsidP="00DA7604">
      <w:pPr>
        <w:pStyle w:val="Header"/>
        <w:jc w:val="center"/>
        <w:rPr>
          <w:b/>
          <w:bCs/>
          <w:color w:val="000000" w:themeColor="text1"/>
          <w:sz w:val="28"/>
          <w:szCs w:val="28"/>
          <w:rtl/>
        </w:rPr>
      </w:pPr>
      <w:r>
        <w:rPr>
          <w:rFonts w:hint="cs"/>
          <w:b/>
          <w:bCs/>
          <w:color w:val="000000" w:themeColor="text1"/>
          <w:sz w:val="28"/>
          <w:szCs w:val="28"/>
          <w:rtl/>
        </w:rPr>
        <w:t xml:space="preserve">برنامج الصيدلة الإكلينيكية - </w:t>
      </w:r>
      <w:r w:rsidRPr="00D819FF">
        <w:rPr>
          <w:rFonts w:hint="cs"/>
          <w:b/>
          <w:bCs/>
          <w:color w:val="000000" w:themeColor="text1"/>
          <w:sz w:val="28"/>
          <w:szCs w:val="28"/>
          <w:rtl/>
        </w:rPr>
        <w:t>الفصل الدراسى ا</w:t>
      </w:r>
      <w:r>
        <w:rPr>
          <w:rFonts w:hint="cs"/>
          <w:b/>
          <w:bCs/>
          <w:color w:val="000000" w:themeColor="text1"/>
          <w:sz w:val="28"/>
          <w:szCs w:val="28"/>
          <w:rtl/>
        </w:rPr>
        <w:t>لثانى</w:t>
      </w:r>
    </w:p>
    <w:p w:rsidR="004909E5" w:rsidRPr="00001CDA" w:rsidRDefault="004909E5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</w:pP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المستوى الخامس (ا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لفصل الدراسي </w:t>
      </w:r>
      <w:r w:rsidR="002E45EC"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>10</w:t>
      </w:r>
      <w:r w:rsidRPr="00001CDA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  <w:lang w:bidi="ar-EG"/>
        </w:rPr>
        <w:t>)</w:t>
      </w:r>
    </w:p>
    <w:p w:rsidR="001C0364" w:rsidRPr="00001CDA" w:rsidRDefault="001C0364" w:rsidP="00A90E50">
      <w:pPr>
        <w:jc w:val="center"/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</w:pPr>
    </w:p>
    <w:tbl>
      <w:tblPr>
        <w:bidiVisual/>
        <w:tblW w:w="14460" w:type="dxa"/>
        <w:jc w:val="center"/>
        <w:tblInd w:w="998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8"/>
        <w:gridCol w:w="1684"/>
        <w:gridCol w:w="16"/>
        <w:gridCol w:w="1968"/>
        <w:gridCol w:w="2126"/>
        <w:gridCol w:w="709"/>
        <w:gridCol w:w="2126"/>
        <w:gridCol w:w="2127"/>
        <w:gridCol w:w="2216"/>
      </w:tblGrid>
      <w:tr w:rsidR="004909E5" w:rsidRPr="00001CDA" w:rsidTr="00BA74B9">
        <w:trPr>
          <w:jc w:val="center"/>
        </w:trPr>
        <w:tc>
          <w:tcPr>
            <w:tcW w:w="14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اليوم</w:t>
            </w:r>
          </w:p>
        </w:tc>
        <w:tc>
          <w:tcPr>
            <w:tcW w:w="170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9-10</w:t>
            </w:r>
          </w:p>
        </w:tc>
        <w:tc>
          <w:tcPr>
            <w:tcW w:w="1968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10-11</w:t>
            </w:r>
          </w:p>
        </w:tc>
        <w:tc>
          <w:tcPr>
            <w:tcW w:w="2126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11-12</w:t>
            </w:r>
          </w:p>
        </w:tc>
        <w:tc>
          <w:tcPr>
            <w:tcW w:w="709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12-1</w:t>
            </w:r>
          </w:p>
        </w:tc>
        <w:tc>
          <w:tcPr>
            <w:tcW w:w="2126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1-2</w:t>
            </w:r>
          </w:p>
        </w:tc>
        <w:tc>
          <w:tcPr>
            <w:tcW w:w="2127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2-3</w:t>
            </w:r>
          </w:p>
        </w:tc>
        <w:tc>
          <w:tcPr>
            <w:tcW w:w="2216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3F3F3"/>
            <w:vAlign w:val="center"/>
          </w:tcPr>
          <w:p w:rsidR="004909E5" w:rsidRPr="00001CDA" w:rsidRDefault="004909E5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3-5</w:t>
            </w:r>
          </w:p>
        </w:tc>
      </w:tr>
      <w:tr w:rsidR="00591652" w:rsidRPr="00001CDA" w:rsidTr="00BA74B9">
        <w:trPr>
          <w:cantSplit/>
          <w:trHeight w:val="535"/>
          <w:jc w:val="center"/>
        </w:trPr>
        <w:tc>
          <w:tcPr>
            <w:tcW w:w="148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الأحد</w:t>
            </w:r>
          </w:p>
        </w:tc>
        <w:tc>
          <w:tcPr>
            <w:tcW w:w="168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198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652" w:rsidRPr="00001CDA" w:rsidRDefault="00591652" w:rsidP="0059165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12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4253" w:type="dxa"/>
            <w:gridSpan w:val="2"/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216" w:type="dxa"/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</w:tr>
      <w:tr w:rsidR="00591652" w:rsidRPr="00001CDA" w:rsidTr="00BA74B9">
        <w:trPr>
          <w:cantSplit/>
          <w:trHeight w:val="535"/>
          <w:jc w:val="center"/>
        </w:trPr>
        <w:tc>
          <w:tcPr>
            <w:tcW w:w="148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الاثنين</w:t>
            </w:r>
          </w:p>
        </w:tc>
        <w:tc>
          <w:tcPr>
            <w:tcW w:w="3668" w:type="dxa"/>
            <w:gridSpan w:val="3"/>
            <w:tcBorders>
              <w:top w:val="single" w:sz="4" w:space="0" w:color="auto"/>
              <w:left w:val="thinThickSmallGap" w:sz="24" w:space="0" w:color="auto"/>
            </w:tcBorders>
            <w:shd w:val="clear" w:color="auto" w:fill="auto"/>
            <w:vAlign w:val="center"/>
          </w:tcPr>
          <w:p w:rsidR="00591652" w:rsidRPr="00001CDA" w:rsidRDefault="00167908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صدرية </w:t>
            </w:r>
            <w:r w:rsidR="00591652"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نظرى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591652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  <w:vAlign w:val="center"/>
          </w:tcPr>
          <w:p w:rsidR="00591652" w:rsidRPr="00001CDA" w:rsidRDefault="00232357" w:rsidP="0023235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4253" w:type="dxa"/>
            <w:gridSpan w:val="2"/>
            <w:vAlign w:val="center"/>
          </w:tcPr>
          <w:p w:rsidR="00591652" w:rsidRPr="00001CDA" w:rsidRDefault="00232357" w:rsidP="0023235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2216" w:type="dxa"/>
            <w:vAlign w:val="center"/>
          </w:tcPr>
          <w:p w:rsidR="00591652" w:rsidRPr="00001CDA" w:rsidRDefault="00591652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مقرر اختيارى 1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(2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591652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</w:tr>
      <w:tr w:rsidR="00A31F2A" w:rsidRPr="00001CDA" w:rsidTr="00BA74B9">
        <w:trPr>
          <w:cantSplit/>
          <w:trHeight w:val="535"/>
          <w:jc w:val="center"/>
        </w:trPr>
        <w:tc>
          <w:tcPr>
            <w:tcW w:w="148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A31F2A" w:rsidRPr="00001CDA" w:rsidRDefault="00A31F2A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الثلاثاء</w:t>
            </w:r>
          </w:p>
        </w:tc>
        <w:tc>
          <w:tcPr>
            <w:tcW w:w="1684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F2A" w:rsidRPr="00001CDA" w:rsidRDefault="00A31F2A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4110" w:type="dxa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F2A" w:rsidRPr="00001CDA" w:rsidRDefault="00A31F2A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31F2A" w:rsidRPr="00001CDA" w:rsidRDefault="00A31F2A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31F2A" w:rsidRPr="00001CDA" w:rsidRDefault="00A31F2A" w:rsidP="001679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نظرى </w:t>
            </w:r>
            <w:r w:rsidR="00167908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قلب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A31F2A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W9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216" w:type="dxa"/>
            <w:tcBorders>
              <w:left w:val="single" w:sz="4" w:space="0" w:color="auto"/>
            </w:tcBorders>
            <w:vAlign w:val="center"/>
          </w:tcPr>
          <w:p w:rsidR="00A31F2A" w:rsidRPr="00001CDA" w:rsidRDefault="00A31F2A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</w:pPr>
          </w:p>
        </w:tc>
      </w:tr>
      <w:tr w:rsidR="00F929B9" w:rsidRPr="00001CDA" w:rsidTr="00BA74B9">
        <w:trPr>
          <w:cantSplit/>
          <w:trHeight w:val="440"/>
          <w:jc w:val="center"/>
        </w:trPr>
        <w:tc>
          <w:tcPr>
            <w:tcW w:w="1488" w:type="dxa"/>
            <w:tcBorders>
              <w:left w:val="thinThickSmallGap" w:sz="24" w:space="0" w:color="auto"/>
              <w:right w:val="thinThickSmallGap" w:sz="24" w:space="0" w:color="auto"/>
            </w:tcBorders>
            <w:vAlign w:val="center"/>
          </w:tcPr>
          <w:p w:rsidR="00F929B9" w:rsidRPr="00001CDA" w:rsidRDefault="00F929B9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الأربعاء</w:t>
            </w:r>
          </w:p>
        </w:tc>
        <w:tc>
          <w:tcPr>
            <w:tcW w:w="3668" w:type="dxa"/>
            <w:gridSpan w:val="3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9B9" w:rsidRPr="00001CDA" w:rsidRDefault="00F929B9" w:rsidP="00EF6CF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جهاز هضمى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نظرى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7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25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15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29B9" w:rsidRPr="00001CDA" w:rsidRDefault="00F929B9" w:rsidP="00F929B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  <w:vAlign w:val="center"/>
          </w:tcPr>
          <w:p w:rsidR="00F929B9" w:rsidRPr="00001CDA" w:rsidRDefault="00F929B9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علاجيات 2 نظرى</w:t>
            </w:r>
          </w:p>
          <w:p w:rsidR="00BA74B9" w:rsidRPr="00B42B00" w:rsidRDefault="00BA74B9" w:rsidP="00BA74B9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18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BA74B9" w:rsidP="00BA74B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9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8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216" w:type="dxa"/>
            <w:tcBorders>
              <w:left w:val="single" w:sz="4" w:space="0" w:color="auto"/>
            </w:tcBorders>
            <w:vAlign w:val="center"/>
          </w:tcPr>
          <w:p w:rsidR="00F929B9" w:rsidRPr="00001CDA" w:rsidRDefault="00F929B9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مقرر اختيارى 2</w:t>
            </w:r>
          </w:p>
          <w:p w:rsidR="009F2892" w:rsidRPr="00B42B00" w:rsidRDefault="009F2892" w:rsidP="009F2892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18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F929B9" w:rsidRPr="00001CDA" w:rsidRDefault="009F2892" w:rsidP="009F28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22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</w:tr>
      <w:tr w:rsidR="00167908" w:rsidRPr="00001CDA" w:rsidTr="00BA74B9">
        <w:trPr>
          <w:cantSplit/>
          <w:trHeight w:val="505"/>
          <w:jc w:val="center"/>
        </w:trPr>
        <w:tc>
          <w:tcPr>
            <w:tcW w:w="1488" w:type="dxa"/>
            <w:tcBorders>
              <w:left w:val="thinThickSmallGap" w:sz="24" w:space="0" w:color="auto"/>
              <w:bottom w:val="thickThinSmallGap" w:sz="24" w:space="0" w:color="auto"/>
              <w:right w:val="thinThickSmallGap" w:sz="24" w:space="0" w:color="auto"/>
            </w:tcBorders>
            <w:vAlign w:val="center"/>
          </w:tcPr>
          <w:p w:rsidR="00167908" w:rsidRPr="00001CDA" w:rsidRDefault="00167908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الخميس</w:t>
            </w:r>
          </w:p>
        </w:tc>
        <w:tc>
          <w:tcPr>
            <w:tcW w:w="3668" w:type="dxa"/>
            <w:gridSpan w:val="3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167908" w:rsidRPr="00001CDA" w:rsidRDefault="00167908" w:rsidP="00B40AA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>نظرى</w:t>
            </w: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أطفال</w:t>
            </w:r>
            <w:r w:rsidRPr="00001CDA">
              <w:rPr>
                <w:rFonts w:asciiTheme="majorBidi" w:hAnsiTheme="majorBidi" w:cstheme="majorBidi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BA74B9" w:rsidRPr="00B42B00" w:rsidRDefault="00BA74B9" w:rsidP="00BA74B9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167908" w:rsidRPr="00001CDA" w:rsidRDefault="00BA74B9" w:rsidP="00BA74B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11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23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126" w:type="dxa"/>
            <w:tcBorders>
              <w:left w:val="single" w:sz="4" w:space="0" w:color="auto"/>
              <w:bottom w:val="thickThinSmallGap" w:sz="24" w:space="0" w:color="auto"/>
            </w:tcBorders>
            <w:vAlign w:val="center"/>
          </w:tcPr>
          <w:p w:rsidR="00167908" w:rsidRPr="00001CDA" w:rsidRDefault="00167908" w:rsidP="00F929B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thickThinSmallGap" w:sz="24" w:space="0" w:color="auto"/>
            </w:tcBorders>
            <w:vAlign w:val="center"/>
          </w:tcPr>
          <w:p w:rsidR="00167908" w:rsidRPr="00001CDA" w:rsidRDefault="00167908" w:rsidP="00A31F2A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auto"/>
              <w:bottom w:val="thickThinSmallGap" w:sz="24" w:space="0" w:color="auto"/>
            </w:tcBorders>
            <w:vAlign w:val="center"/>
          </w:tcPr>
          <w:p w:rsidR="00167908" w:rsidRPr="00001CDA" w:rsidRDefault="00167908" w:rsidP="001679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>معلومات دوائية</w:t>
            </w:r>
          </w:p>
          <w:p w:rsidR="00BA74B9" w:rsidRPr="00B42B00" w:rsidRDefault="00BA74B9" w:rsidP="00BA74B9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19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167908" w:rsidRPr="00001CDA" w:rsidRDefault="00BA74B9" w:rsidP="00BA74B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10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(1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6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  <w:r w:rsidR="00167908"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  <w:t xml:space="preserve"> </w:t>
            </w:r>
          </w:p>
          <w:p w:rsidR="00167908" w:rsidRPr="00001CDA" w:rsidRDefault="00167908" w:rsidP="00232357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thickThinSmallGap" w:sz="24" w:space="0" w:color="auto"/>
            </w:tcBorders>
            <w:vAlign w:val="center"/>
          </w:tcPr>
          <w:p w:rsidR="00167908" w:rsidRPr="00001CDA" w:rsidRDefault="00167908" w:rsidP="0016790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>نظرى جلدية</w:t>
            </w:r>
          </w:p>
          <w:p w:rsidR="00BA74B9" w:rsidRPr="00B42B00" w:rsidRDefault="00BA74B9" w:rsidP="00BA74B9">
            <w:pPr>
              <w:pStyle w:val="Title"/>
              <w:bidi w:val="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Quiz 1: W6 (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26</w:t>
            </w:r>
            <w:r w:rsidRPr="00B42B0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EG"/>
              </w:rPr>
              <w:t>/3)</w:t>
            </w:r>
          </w:p>
          <w:p w:rsidR="00167908" w:rsidRPr="00001CDA" w:rsidRDefault="00BA74B9" w:rsidP="00BA74B9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9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 xml:space="preserve"> (</w:t>
            </w:r>
            <w:r>
              <w:rPr>
                <w:rFonts w:asciiTheme="majorBidi" w:hAnsiTheme="majorBidi" w:cstheme="majorBidi"/>
                <w:color w:val="000000" w:themeColor="text1"/>
                <w:lang w:bidi="ar-EG"/>
              </w:rPr>
              <w:t>9</w:t>
            </w:r>
            <w:r w:rsidRPr="00B42B00">
              <w:rPr>
                <w:rFonts w:asciiTheme="majorBidi" w:hAnsiTheme="majorBidi" w:cstheme="majorBidi"/>
                <w:color w:val="000000" w:themeColor="text1"/>
                <w:lang w:bidi="ar-EG"/>
              </w:rPr>
              <w:t>/4)</w:t>
            </w:r>
          </w:p>
        </w:tc>
        <w:tc>
          <w:tcPr>
            <w:tcW w:w="2216" w:type="dxa"/>
            <w:tcBorders>
              <w:left w:val="single" w:sz="4" w:space="0" w:color="auto"/>
              <w:bottom w:val="thickThinSmallGap" w:sz="24" w:space="0" w:color="auto"/>
            </w:tcBorders>
            <w:vAlign w:val="center"/>
          </w:tcPr>
          <w:p w:rsidR="00BA74B9" w:rsidRPr="00BA74B9" w:rsidRDefault="00167908" w:rsidP="00BA74B9">
            <w:pPr>
              <w:shd w:val="clear" w:color="auto" w:fill="FFFFFF" w:themeFill="background1"/>
              <w:bidi w:val="0"/>
              <w:rPr>
                <w:rFonts w:asciiTheme="majorBidi" w:hAnsiTheme="majorBidi" w:cstheme="majorBidi"/>
                <w:color w:val="000000" w:themeColor="text1"/>
                <w:lang w:bidi="ar-EG"/>
              </w:rPr>
            </w:pPr>
            <w:r w:rsidRPr="00001CDA">
              <w:rPr>
                <w:rFonts w:asciiTheme="majorBidi" w:hAnsiTheme="majorBidi" w:cstheme="majorBidi"/>
                <w:b/>
                <w:bCs/>
                <w:color w:val="000000" w:themeColor="text1"/>
                <w:rtl/>
                <w:lang w:bidi="ar-EG"/>
              </w:rPr>
              <w:t xml:space="preserve">مقرر اختيارى 3 قاعة </w:t>
            </w:r>
            <w:r w:rsidR="00BA74B9" w:rsidRPr="00BA74B9">
              <w:rPr>
                <w:rFonts w:asciiTheme="majorBidi" w:hAnsiTheme="majorBidi" w:cstheme="majorBidi"/>
                <w:color w:val="000000" w:themeColor="text1"/>
                <w:lang w:bidi="ar-EG"/>
              </w:rPr>
              <w:t>Quiz 1: W6 (19/3</w:t>
            </w:r>
            <w:r w:rsidR="00BA74B9">
              <w:rPr>
                <w:rFonts w:asciiTheme="majorBidi" w:hAnsiTheme="majorBidi"/>
                <w:color w:val="000000" w:themeColor="text1"/>
                <w:lang w:bidi="ar-EG"/>
              </w:rPr>
              <w:t>)</w:t>
            </w:r>
          </w:p>
          <w:p w:rsidR="00167908" w:rsidRPr="00001CDA" w:rsidRDefault="00BA74B9" w:rsidP="00BA74B9">
            <w:pPr>
              <w:shd w:val="clear" w:color="auto" w:fill="FFFFFF" w:themeFill="background1"/>
              <w:bidi w:val="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lang w:bidi="ar-EG"/>
              </w:rPr>
            </w:pPr>
            <w:r w:rsidRPr="00BA74B9">
              <w:rPr>
                <w:rFonts w:asciiTheme="majorBidi" w:hAnsiTheme="majorBidi" w:cstheme="majorBidi"/>
                <w:color w:val="000000" w:themeColor="text1"/>
                <w:lang w:bidi="ar-EG"/>
              </w:rPr>
              <w:t>Quiz 2: W10 (16/4)</w:t>
            </w:r>
          </w:p>
        </w:tc>
      </w:tr>
    </w:tbl>
    <w:p w:rsidR="004909E5" w:rsidRPr="00001CDA" w:rsidRDefault="004909E5" w:rsidP="00A90E50">
      <w:pPr>
        <w:rPr>
          <w:rFonts w:asciiTheme="majorBidi" w:hAnsiTheme="majorBidi" w:cstheme="majorBidi"/>
          <w:b/>
          <w:bCs/>
          <w:color w:val="000000" w:themeColor="text1"/>
          <w:rtl/>
        </w:rPr>
      </w:pPr>
    </w:p>
    <w:p w:rsidR="004909E5" w:rsidRPr="00001CDA" w:rsidRDefault="004909E5" w:rsidP="00A90E50">
      <w:pPr>
        <w:rPr>
          <w:rFonts w:asciiTheme="majorBidi" w:hAnsiTheme="majorBidi" w:cstheme="majorBidi"/>
          <w:b/>
          <w:bCs/>
          <w:color w:val="000000" w:themeColor="text1"/>
          <w:rtl/>
          <w:lang w:bidi="ar-EG"/>
        </w:rPr>
      </w:pPr>
    </w:p>
    <w:sectPr w:rsidR="004909E5" w:rsidRPr="00001CDA" w:rsidSect="002A121A">
      <w:headerReference w:type="default" r:id="rId7"/>
      <w:footerReference w:type="default" r:id="rId8"/>
      <w:pgSz w:w="16839" w:h="11907" w:orient="landscape" w:code="9"/>
      <w:pgMar w:top="1138" w:right="1138" w:bottom="1138" w:left="1138" w:header="720" w:footer="0" w:gutter="0"/>
      <w:cols w:space="720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685" w:rsidRDefault="00B23685">
      <w:r>
        <w:separator/>
      </w:r>
    </w:p>
  </w:endnote>
  <w:endnote w:type="continuationSeparator" w:id="1">
    <w:p w:rsidR="00B23685" w:rsidRDefault="00B236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AF_Ahsa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108" w:rsidRDefault="003C5108" w:rsidP="0047039F">
    <w:pPr>
      <w:ind w:firstLine="720"/>
      <w:rPr>
        <w:rFonts w:cs="MCS Taybah S_U normal."/>
        <w:b/>
        <w:sz w:val="26"/>
        <w:szCs w:val="32"/>
        <w:rtl/>
        <w:lang w:bidi="ar-EG"/>
      </w:rPr>
    </w:pPr>
    <w:r w:rsidRPr="00167057">
      <w:rPr>
        <w:rFonts w:cs="MCS Taybah S_U normal." w:hint="cs"/>
        <w:b/>
        <w:sz w:val="26"/>
        <w:szCs w:val="32"/>
        <w:rtl/>
        <w:lang w:bidi="ar-EG"/>
      </w:rPr>
      <w:t>المنسق الأكاديمي للبرنامج</w:t>
    </w:r>
    <w:r w:rsidRPr="00167057">
      <w:rPr>
        <w:rFonts w:cs="MCS Taybah S_U normal." w:hint="cs"/>
        <w:b/>
        <w:sz w:val="26"/>
        <w:szCs w:val="32"/>
        <w:rtl/>
        <w:lang w:bidi="ar-EG"/>
      </w:rPr>
      <w:tab/>
    </w:r>
    <w:r>
      <w:rPr>
        <w:rFonts w:cs="MCS Taybah S_U normal." w:hint="cs"/>
        <w:b/>
        <w:sz w:val="26"/>
        <w:szCs w:val="32"/>
        <w:rtl/>
        <w:lang w:bidi="ar-EG"/>
      </w:rPr>
      <w:tab/>
    </w:r>
    <w:r>
      <w:rPr>
        <w:rFonts w:cs="MCS Taybah S_U normal." w:hint="cs"/>
        <w:b/>
        <w:sz w:val="26"/>
        <w:szCs w:val="32"/>
        <w:rtl/>
        <w:lang w:bidi="ar-EG"/>
      </w:rPr>
      <w:tab/>
    </w:r>
    <w:r>
      <w:rPr>
        <w:rFonts w:cs="MCS Taybah S_U normal." w:hint="cs"/>
        <w:b/>
        <w:sz w:val="26"/>
        <w:szCs w:val="32"/>
        <w:rtl/>
        <w:lang w:bidi="ar-EG"/>
      </w:rPr>
      <w:tab/>
      <w:t xml:space="preserve">وكيل الكلية لشئون التعليم والطلاب </w:t>
    </w:r>
    <w:r w:rsidRPr="00167057">
      <w:rPr>
        <w:rFonts w:cs="MCS Taybah S_U normal." w:hint="cs"/>
        <w:b/>
        <w:sz w:val="26"/>
        <w:szCs w:val="32"/>
        <w:rtl/>
        <w:lang w:bidi="ar-EG"/>
      </w:rPr>
      <w:tab/>
    </w:r>
    <w:r w:rsidRPr="00167057">
      <w:rPr>
        <w:rFonts w:cs="MCS Taybah S_U normal." w:hint="cs"/>
        <w:b/>
        <w:sz w:val="26"/>
        <w:szCs w:val="32"/>
        <w:rtl/>
        <w:lang w:bidi="ar-EG"/>
      </w:rPr>
      <w:tab/>
    </w:r>
    <w:r w:rsidRPr="00167057">
      <w:rPr>
        <w:rFonts w:cs="MCS Taybah S_U normal." w:hint="cs"/>
        <w:b/>
        <w:sz w:val="26"/>
        <w:szCs w:val="32"/>
        <w:rtl/>
        <w:lang w:bidi="ar-EG"/>
      </w:rPr>
      <w:tab/>
    </w:r>
    <w:r w:rsidRPr="00167057">
      <w:rPr>
        <w:rFonts w:cs="MCS Taybah S_U normal." w:hint="cs"/>
        <w:b/>
        <w:sz w:val="26"/>
        <w:szCs w:val="32"/>
        <w:rtl/>
        <w:lang w:bidi="ar-EG"/>
      </w:rPr>
      <w:tab/>
    </w:r>
    <w:r w:rsidRPr="00167057">
      <w:rPr>
        <w:rFonts w:cs="MCS Taybah S_U normal." w:hint="cs"/>
        <w:b/>
        <w:sz w:val="26"/>
        <w:szCs w:val="32"/>
        <w:rtl/>
        <w:lang w:bidi="ar-EG"/>
      </w:rPr>
      <w:tab/>
    </w:r>
    <w:r w:rsidR="00057D35">
      <w:rPr>
        <w:rFonts w:cs="MCS Taybah S_U normal." w:hint="cs"/>
        <w:b/>
        <w:sz w:val="26"/>
        <w:szCs w:val="32"/>
        <w:rtl/>
        <w:lang w:bidi="ar-EG"/>
      </w:rPr>
      <w:t xml:space="preserve"> </w:t>
    </w:r>
    <w:r>
      <w:rPr>
        <w:rFonts w:cs="MCS Taybah S_U normal." w:hint="cs"/>
        <w:b/>
        <w:sz w:val="26"/>
        <w:szCs w:val="32"/>
        <w:rtl/>
        <w:lang w:bidi="ar-EG"/>
      </w:rPr>
      <w:t>ع</w:t>
    </w:r>
    <w:r w:rsidRPr="001E7552">
      <w:rPr>
        <w:rFonts w:cs="MCS Taybah S_U normal." w:hint="cs"/>
        <w:b/>
        <w:sz w:val="26"/>
        <w:szCs w:val="32"/>
        <w:rtl/>
        <w:lang w:bidi="ar-EG"/>
      </w:rPr>
      <w:t>ميد الكلية</w:t>
    </w:r>
  </w:p>
  <w:p w:rsidR="003C5108" w:rsidRDefault="003C5108" w:rsidP="0047039F">
    <w:pPr>
      <w:ind w:firstLine="720"/>
      <w:rPr>
        <w:rFonts w:cs="MCS Taybah S_U normal."/>
        <w:b/>
        <w:sz w:val="26"/>
        <w:szCs w:val="32"/>
        <w:rtl/>
        <w:lang w:bidi="ar-EG"/>
      </w:rPr>
    </w:pPr>
  </w:p>
  <w:p w:rsidR="003C5108" w:rsidRPr="001E7552" w:rsidRDefault="003C5108" w:rsidP="00EB2834">
    <w:pPr>
      <w:ind w:firstLine="720"/>
      <w:rPr>
        <w:rFonts w:cs="MCS Taybah S_U normal."/>
        <w:b/>
        <w:sz w:val="26"/>
        <w:szCs w:val="32"/>
        <w:rtl/>
        <w:lang w:bidi="ar-EG"/>
      </w:rPr>
    </w:pPr>
    <w:r>
      <w:rPr>
        <w:rFonts w:cs="MCS Taybah S_U normal." w:hint="cs"/>
        <w:b/>
        <w:sz w:val="26"/>
        <w:szCs w:val="32"/>
        <w:rtl/>
        <w:lang w:bidi="ar-EG"/>
      </w:rPr>
      <w:t xml:space="preserve">  د. </w:t>
    </w:r>
    <w:r w:rsidR="00EB2834">
      <w:rPr>
        <w:rFonts w:cs="MCS Taybah S_U normal." w:hint="cs"/>
        <w:b/>
        <w:sz w:val="26"/>
        <w:szCs w:val="32"/>
        <w:rtl/>
        <w:lang w:bidi="ar-EG"/>
      </w:rPr>
      <w:t xml:space="preserve">هبة محمود عبود   </w:t>
    </w:r>
    <w:r>
      <w:rPr>
        <w:rFonts w:cs="MCS Taybah S_U normal." w:hint="cs"/>
        <w:b/>
        <w:sz w:val="26"/>
        <w:szCs w:val="32"/>
        <w:rtl/>
        <w:lang w:bidi="ar-EG"/>
      </w:rPr>
      <w:t xml:space="preserve">                                        أ.م.د. باسم أنور شحاتة                                         أ.د. هبة فاروق سالم </w:t>
    </w:r>
  </w:p>
  <w:p w:rsidR="003C5108" w:rsidRDefault="003C5108" w:rsidP="00167057">
    <w:pPr>
      <w:pStyle w:val="Footer"/>
      <w:tabs>
        <w:tab w:val="clear" w:pos="4153"/>
        <w:tab w:val="clear" w:pos="8306"/>
      </w:tabs>
      <w:ind w:left="10800"/>
      <w:jc w:val="center"/>
      <w:rPr>
        <w:szCs w:val="18"/>
        <w:rtl/>
        <w:lang w:bidi="ar-EG"/>
      </w:rPr>
    </w:pPr>
  </w:p>
  <w:p w:rsidR="003C5108" w:rsidRPr="00167057" w:rsidRDefault="003C5108" w:rsidP="00167057">
    <w:pPr>
      <w:pStyle w:val="Footer"/>
      <w:tabs>
        <w:tab w:val="clear" w:pos="4153"/>
        <w:tab w:val="clear" w:pos="8306"/>
      </w:tabs>
      <w:ind w:left="10800"/>
      <w:jc w:val="center"/>
      <w:rPr>
        <w:szCs w:val="18"/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685" w:rsidRDefault="00B23685">
      <w:r>
        <w:separator/>
      </w:r>
    </w:p>
  </w:footnote>
  <w:footnote w:type="continuationSeparator" w:id="1">
    <w:p w:rsidR="00B23685" w:rsidRDefault="00B236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jc w:val="center"/>
      <w:tblInd w:w="-2096" w:type="dxa"/>
      <w:tblBorders>
        <w:bottom w:val="single" w:sz="12" w:space="0" w:color="auto"/>
      </w:tblBorders>
      <w:tblLook w:val="01E0"/>
    </w:tblPr>
    <w:tblGrid>
      <w:gridCol w:w="4576"/>
      <w:gridCol w:w="4587"/>
      <w:gridCol w:w="4800"/>
    </w:tblGrid>
    <w:tr w:rsidR="003C5108">
      <w:trPr>
        <w:jc w:val="center"/>
      </w:trPr>
      <w:tc>
        <w:tcPr>
          <w:tcW w:w="4576" w:type="dxa"/>
          <w:shd w:val="clear" w:color="auto" w:fill="auto"/>
          <w:vAlign w:val="center"/>
        </w:tcPr>
        <w:p w:rsidR="003C5108" w:rsidRPr="005609B5" w:rsidRDefault="003C5108" w:rsidP="005609B5">
          <w:pPr>
            <w:jc w:val="center"/>
            <w:rPr>
              <w:rFonts w:cs="MCS Taybah S_U normal."/>
              <w:sz w:val="28"/>
              <w:szCs w:val="28"/>
              <w:rtl/>
            </w:rPr>
          </w:pPr>
          <w:r w:rsidRPr="005609B5">
            <w:rPr>
              <w:rFonts w:cs="MCS Taybah S_U normal." w:hint="cs"/>
              <w:sz w:val="28"/>
              <w:szCs w:val="28"/>
              <w:rtl/>
            </w:rPr>
            <w:t>جامعة بنى سويف</w:t>
          </w:r>
        </w:p>
        <w:p w:rsidR="003C5108" w:rsidRPr="005609B5" w:rsidRDefault="003C5108" w:rsidP="005609B5">
          <w:pPr>
            <w:jc w:val="center"/>
            <w:rPr>
              <w:rFonts w:cs="MCS Taybah S_U normal."/>
              <w:sz w:val="28"/>
              <w:szCs w:val="28"/>
              <w:rtl/>
            </w:rPr>
          </w:pPr>
          <w:r w:rsidRPr="005609B5">
            <w:rPr>
              <w:rFonts w:cs="MCS Taybah S_U normal." w:hint="cs"/>
              <w:sz w:val="28"/>
              <w:szCs w:val="28"/>
              <w:rtl/>
            </w:rPr>
            <w:t>كليــــة الصيدلـــة</w:t>
          </w:r>
        </w:p>
        <w:p w:rsidR="003C5108" w:rsidRDefault="003C5108" w:rsidP="005609B5">
          <w:pPr>
            <w:jc w:val="center"/>
            <w:rPr>
              <w:rFonts w:cs="AF_Ahsa"/>
              <w:rtl/>
            </w:rPr>
          </w:pPr>
          <w:r w:rsidRPr="005609B5">
            <w:rPr>
              <w:rFonts w:cs="MCS Taybah S_U normal." w:hint="cs"/>
              <w:sz w:val="28"/>
              <w:szCs w:val="28"/>
              <w:rtl/>
            </w:rPr>
            <w:t>برنامج الصيدلة الإكلينيكية</w:t>
          </w:r>
        </w:p>
        <w:p w:rsidR="009D238D" w:rsidRPr="005609B5" w:rsidRDefault="009D238D" w:rsidP="009D238D">
          <w:pPr>
            <w:rPr>
              <w:rFonts w:cs="AF_Ahsa"/>
              <w:rtl/>
            </w:rPr>
          </w:pPr>
          <w:r>
            <w:rPr>
              <w:rFonts w:cs="AF_Ahsa" w:hint="cs"/>
              <w:rtl/>
            </w:rPr>
            <w:t>الجداول الدراسية للفصل الدراسى الثانى 2018/2019</w:t>
          </w:r>
        </w:p>
      </w:tc>
      <w:tc>
        <w:tcPr>
          <w:tcW w:w="4587" w:type="dxa"/>
          <w:shd w:val="clear" w:color="auto" w:fill="auto"/>
        </w:tcPr>
        <w:p w:rsidR="003C5108" w:rsidRDefault="003C5108" w:rsidP="005609B5">
          <w:pPr>
            <w:jc w:val="center"/>
            <w:rPr>
              <w:rtl/>
            </w:rPr>
          </w:pPr>
          <w:r>
            <w:rPr>
              <w:noProof/>
              <w:rtl/>
              <w:lang w:eastAsia="en-US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-22225</wp:posOffset>
                </wp:positionV>
                <wp:extent cx="712470" cy="712470"/>
                <wp:effectExtent l="19050" t="0" r="0" b="0"/>
                <wp:wrapNone/>
                <wp:docPr id="11" name="Picture 11" descr="صيدلة عرب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صيدلة عربى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2470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0" w:type="dxa"/>
          <w:shd w:val="clear" w:color="auto" w:fill="auto"/>
          <w:vAlign w:val="center"/>
        </w:tcPr>
        <w:p w:rsidR="003C5108" w:rsidRPr="005609B5" w:rsidRDefault="003C5108" w:rsidP="005609B5">
          <w:pPr>
            <w:bidi w:val="0"/>
            <w:spacing w:before="240"/>
            <w:rPr>
              <w:b/>
              <w:bCs/>
              <w:sz w:val="22"/>
              <w:szCs w:val="22"/>
            </w:rPr>
          </w:pPr>
          <w:smartTag w:uri="urn:schemas-microsoft-com:office:smarttags" w:element="place">
            <w:smartTag w:uri="urn:schemas-microsoft-com:office:smarttags" w:element="PlaceName">
              <w:r w:rsidRPr="005609B5">
                <w:rPr>
                  <w:b/>
                  <w:bCs/>
                  <w:sz w:val="22"/>
                  <w:szCs w:val="22"/>
                </w:rPr>
                <w:t>Beni-Suef</w:t>
              </w:r>
            </w:smartTag>
            <w:r w:rsidRPr="005609B5">
              <w:rPr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Type">
              <w:r w:rsidRPr="005609B5">
                <w:rPr>
                  <w:b/>
                  <w:bCs/>
                  <w:sz w:val="22"/>
                  <w:szCs w:val="22"/>
                </w:rPr>
                <w:t>University</w:t>
              </w:r>
            </w:smartTag>
          </w:smartTag>
        </w:p>
        <w:p w:rsidR="003C5108" w:rsidRPr="005609B5" w:rsidRDefault="003C5108" w:rsidP="005609B5">
          <w:pPr>
            <w:bidi w:val="0"/>
            <w:rPr>
              <w:b/>
              <w:bCs/>
              <w:rtl/>
            </w:rPr>
          </w:pPr>
          <w:r w:rsidRPr="005609B5">
            <w:rPr>
              <w:b/>
              <w:bCs/>
            </w:rPr>
            <w:t>Faculty of Pharmacy</w:t>
          </w:r>
        </w:p>
        <w:p w:rsidR="003C5108" w:rsidRDefault="003C5108" w:rsidP="005609B5">
          <w:pPr>
            <w:bidi w:val="0"/>
            <w:spacing w:line="360" w:lineRule="auto"/>
            <w:rPr>
              <w:b/>
              <w:bCs/>
              <w:sz w:val="20"/>
            </w:rPr>
          </w:pPr>
          <w:r w:rsidRPr="005609B5">
            <w:rPr>
              <w:b/>
              <w:bCs/>
              <w:sz w:val="20"/>
            </w:rPr>
            <w:t>Clinical Pharmacy Program</w:t>
          </w:r>
        </w:p>
        <w:p w:rsidR="009D238D" w:rsidRPr="0066630B" w:rsidRDefault="009D238D" w:rsidP="009D238D">
          <w:pPr>
            <w:bidi w:val="0"/>
            <w:spacing w:line="360" w:lineRule="auto"/>
          </w:pPr>
          <w:r w:rsidRPr="009D238D">
            <w:rPr>
              <w:b/>
              <w:bCs/>
              <w:sz w:val="20"/>
            </w:rPr>
            <w:t>Spring 2018/2019 Timetables</w:t>
          </w:r>
        </w:p>
      </w:tc>
    </w:tr>
  </w:tbl>
  <w:p w:rsidR="003C5108" w:rsidRPr="004C70C5" w:rsidRDefault="003C5108" w:rsidP="004C70C5">
    <w:pPr>
      <w:pStyle w:val="Header"/>
      <w:rPr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31"/>
  <w:attachedTemplate r:id="rId1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86722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35257A"/>
    <w:rsid w:val="000007BC"/>
    <w:rsid w:val="000008A8"/>
    <w:rsid w:val="00000D0C"/>
    <w:rsid w:val="00000E51"/>
    <w:rsid w:val="00001CDA"/>
    <w:rsid w:val="000043E1"/>
    <w:rsid w:val="00004A64"/>
    <w:rsid w:val="000055E8"/>
    <w:rsid w:val="00006CD5"/>
    <w:rsid w:val="0001140B"/>
    <w:rsid w:val="00013CF7"/>
    <w:rsid w:val="0001520A"/>
    <w:rsid w:val="00017AD9"/>
    <w:rsid w:val="000220E7"/>
    <w:rsid w:val="000270BD"/>
    <w:rsid w:val="000317B9"/>
    <w:rsid w:val="000334FB"/>
    <w:rsid w:val="00037EBA"/>
    <w:rsid w:val="0005298F"/>
    <w:rsid w:val="00055A77"/>
    <w:rsid w:val="0005703B"/>
    <w:rsid w:val="00057D35"/>
    <w:rsid w:val="00063ABB"/>
    <w:rsid w:val="00063AE1"/>
    <w:rsid w:val="0006481F"/>
    <w:rsid w:val="0007180F"/>
    <w:rsid w:val="000727A5"/>
    <w:rsid w:val="0007399E"/>
    <w:rsid w:val="00073E4A"/>
    <w:rsid w:val="00075AF0"/>
    <w:rsid w:val="00077461"/>
    <w:rsid w:val="00083F8A"/>
    <w:rsid w:val="00084D9B"/>
    <w:rsid w:val="00087322"/>
    <w:rsid w:val="00087926"/>
    <w:rsid w:val="00087EB6"/>
    <w:rsid w:val="0009074F"/>
    <w:rsid w:val="000918D5"/>
    <w:rsid w:val="00091E9D"/>
    <w:rsid w:val="000922D8"/>
    <w:rsid w:val="000948BD"/>
    <w:rsid w:val="00096BCE"/>
    <w:rsid w:val="00096D79"/>
    <w:rsid w:val="0009765A"/>
    <w:rsid w:val="000A0176"/>
    <w:rsid w:val="000A09C5"/>
    <w:rsid w:val="000A1DFB"/>
    <w:rsid w:val="000A2A1A"/>
    <w:rsid w:val="000A6975"/>
    <w:rsid w:val="000A6FAC"/>
    <w:rsid w:val="000A7431"/>
    <w:rsid w:val="000B0196"/>
    <w:rsid w:val="000B01E8"/>
    <w:rsid w:val="000B071A"/>
    <w:rsid w:val="000B0AA1"/>
    <w:rsid w:val="000B5685"/>
    <w:rsid w:val="000B7545"/>
    <w:rsid w:val="000B7DC8"/>
    <w:rsid w:val="000B7E1F"/>
    <w:rsid w:val="000C12F1"/>
    <w:rsid w:val="000C1DD1"/>
    <w:rsid w:val="000C53E3"/>
    <w:rsid w:val="000C7296"/>
    <w:rsid w:val="000D0E7A"/>
    <w:rsid w:val="000D3393"/>
    <w:rsid w:val="000D4AA3"/>
    <w:rsid w:val="000D616E"/>
    <w:rsid w:val="000D6844"/>
    <w:rsid w:val="000D7799"/>
    <w:rsid w:val="000D7EAE"/>
    <w:rsid w:val="000D7F5E"/>
    <w:rsid w:val="000E10C4"/>
    <w:rsid w:val="000E2B54"/>
    <w:rsid w:val="000E3452"/>
    <w:rsid w:val="000E4C2C"/>
    <w:rsid w:val="000F49C2"/>
    <w:rsid w:val="000F4E5E"/>
    <w:rsid w:val="000F5BA2"/>
    <w:rsid w:val="001018C8"/>
    <w:rsid w:val="00103F0C"/>
    <w:rsid w:val="00104704"/>
    <w:rsid w:val="00104FAF"/>
    <w:rsid w:val="00104FDD"/>
    <w:rsid w:val="00105640"/>
    <w:rsid w:val="00112832"/>
    <w:rsid w:val="0012054D"/>
    <w:rsid w:val="00121DF0"/>
    <w:rsid w:val="001260AE"/>
    <w:rsid w:val="0013214B"/>
    <w:rsid w:val="0013219E"/>
    <w:rsid w:val="0013582F"/>
    <w:rsid w:val="00135A0E"/>
    <w:rsid w:val="00137447"/>
    <w:rsid w:val="0014025D"/>
    <w:rsid w:val="001407E1"/>
    <w:rsid w:val="001408AF"/>
    <w:rsid w:val="001414DD"/>
    <w:rsid w:val="00141854"/>
    <w:rsid w:val="00144AFD"/>
    <w:rsid w:val="001459DF"/>
    <w:rsid w:val="001473A3"/>
    <w:rsid w:val="001524AC"/>
    <w:rsid w:val="001536D4"/>
    <w:rsid w:val="001538D2"/>
    <w:rsid w:val="00156906"/>
    <w:rsid w:val="00160E48"/>
    <w:rsid w:val="00162ED3"/>
    <w:rsid w:val="0016349D"/>
    <w:rsid w:val="00167057"/>
    <w:rsid w:val="00167908"/>
    <w:rsid w:val="001702C6"/>
    <w:rsid w:val="00174272"/>
    <w:rsid w:val="00175940"/>
    <w:rsid w:val="00177687"/>
    <w:rsid w:val="0019102B"/>
    <w:rsid w:val="00191896"/>
    <w:rsid w:val="00192E34"/>
    <w:rsid w:val="001934FA"/>
    <w:rsid w:val="001945F6"/>
    <w:rsid w:val="001A0019"/>
    <w:rsid w:val="001A1A52"/>
    <w:rsid w:val="001A3E39"/>
    <w:rsid w:val="001A44C7"/>
    <w:rsid w:val="001A5C7F"/>
    <w:rsid w:val="001A637E"/>
    <w:rsid w:val="001A796C"/>
    <w:rsid w:val="001B0741"/>
    <w:rsid w:val="001B14B4"/>
    <w:rsid w:val="001B1887"/>
    <w:rsid w:val="001B28A2"/>
    <w:rsid w:val="001B310A"/>
    <w:rsid w:val="001B7032"/>
    <w:rsid w:val="001B75BA"/>
    <w:rsid w:val="001C0364"/>
    <w:rsid w:val="001C1A04"/>
    <w:rsid w:val="001C2D4A"/>
    <w:rsid w:val="001C5891"/>
    <w:rsid w:val="001C6544"/>
    <w:rsid w:val="001D0EE9"/>
    <w:rsid w:val="001D1329"/>
    <w:rsid w:val="001D16F1"/>
    <w:rsid w:val="001D33D9"/>
    <w:rsid w:val="001D56CB"/>
    <w:rsid w:val="001E2C52"/>
    <w:rsid w:val="001E2D5A"/>
    <w:rsid w:val="001E4B8F"/>
    <w:rsid w:val="001E7552"/>
    <w:rsid w:val="001F0D6D"/>
    <w:rsid w:val="001F4337"/>
    <w:rsid w:val="00204E72"/>
    <w:rsid w:val="002072E3"/>
    <w:rsid w:val="00207B6B"/>
    <w:rsid w:val="00211E70"/>
    <w:rsid w:val="002136C6"/>
    <w:rsid w:val="002165C7"/>
    <w:rsid w:val="0021707F"/>
    <w:rsid w:val="00221DFB"/>
    <w:rsid w:val="0022242F"/>
    <w:rsid w:val="00222EC3"/>
    <w:rsid w:val="00223A92"/>
    <w:rsid w:val="00223D63"/>
    <w:rsid w:val="0022773D"/>
    <w:rsid w:val="002310A7"/>
    <w:rsid w:val="00232357"/>
    <w:rsid w:val="002345D6"/>
    <w:rsid w:val="00237C55"/>
    <w:rsid w:val="00240E8F"/>
    <w:rsid w:val="00244C49"/>
    <w:rsid w:val="0024611B"/>
    <w:rsid w:val="00250488"/>
    <w:rsid w:val="00254472"/>
    <w:rsid w:val="00254BB6"/>
    <w:rsid w:val="0026162B"/>
    <w:rsid w:val="00266648"/>
    <w:rsid w:val="00270780"/>
    <w:rsid w:val="00271C99"/>
    <w:rsid w:val="00271F95"/>
    <w:rsid w:val="002727AD"/>
    <w:rsid w:val="00275259"/>
    <w:rsid w:val="00275FC2"/>
    <w:rsid w:val="00280631"/>
    <w:rsid w:val="002848B3"/>
    <w:rsid w:val="002858F4"/>
    <w:rsid w:val="0028621E"/>
    <w:rsid w:val="00290620"/>
    <w:rsid w:val="00291E75"/>
    <w:rsid w:val="00292259"/>
    <w:rsid w:val="002932E3"/>
    <w:rsid w:val="0029703E"/>
    <w:rsid w:val="002A0F5A"/>
    <w:rsid w:val="002A121A"/>
    <w:rsid w:val="002A24D6"/>
    <w:rsid w:val="002A5D79"/>
    <w:rsid w:val="002A6AFD"/>
    <w:rsid w:val="002B1AB8"/>
    <w:rsid w:val="002B2FD9"/>
    <w:rsid w:val="002B4BEA"/>
    <w:rsid w:val="002B7A3A"/>
    <w:rsid w:val="002C15AD"/>
    <w:rsid w:val="002C1BA5"/>
    <w:rsid w:val="002C239A"/>
    <w:rsid w:val="002C3550"/>
    <w:rsid w:val="002C4578"/>
    <w:rsid w:val="002C6AF7"/>
    <w:rsid w:val="002C7005"/>
    <w:rsid w:val="002C7BE8"/>
    <w:rsid w:val="002D1743"/>
    <w:rsid w:val="002D3948"/>
    <w:rsid w:val="002D6485"/>
    <w:rsid w:val="002D7A7C"/>
    <w:rsid w:val="002E25D1"/>
    <w:rsid w:val="002E363D"/>
    <w:rsid w:val="002E45EC"/>
    <w:rsid w:val="002E6D4B"/>
    <w:rsid w:val="002F1BB6"/>
    <w:rsid w:val="002F1DD1"/>
    <w:rsid w:val="002F42DC"/>
    <w:rsid w:val="002F4D4C"/>
    <w:rsid w:val="002F5037"/>
    <w:rsid w:val="002F7653"/>
    <w:rsid w:val="002F7855"/>
    <w:rsid w:val="003010E1"/>
    <w:rsid w:val="003013C7"/>
    <w:rsid w:val="003019A1"/>
    <w:rsid w:val="00303F3F"/>
    <w:rsid w:val="00304AC7"/>
    <w:rsid w:val="00304DB1"/>
    <w:rsid w:val="0031002C"/>
    <w:rsid w:val="003107F8"/>
    <w:rsid w:val="00310F9E"/>
    <w:rsid w:val="00312F21"/>
    <w:rsid w:val="00313132"/>
    <w:rsid w:val="003149FD"/>
    <w:rsid w:val="0032208A"/>
    <w:rsid w:val="0032223F"/>
    <w:rsid w:val="00323012"/>
    <w:rsid w:val="00323C0F"/>
    <w:rsid w:val="003241E3"/>
    <w:rsid w:val="00324B0E"/>
    <w:rsid w:val="00325C79"/>
    <w:rsid w:val="00332BA2"/>
    <w:rsid w:val="00341B96"/>
    <w:rsid w:val="003443E8"/>
    <w:rsid w:val="00345329"/>
    <w:rsid w:val="00345DDD"/>
    <w:rsid w:val="00351A47"/>
    <w:rsid w:val="0035257A"/>
    <w:rsid w:val="003551DB"/>
    <w:rsid w:val="003611F3"/>
    <w:rsid w:val="003632E7"/>
    <w:rsid w:val="00364129"/>
    <w:rsid w:val="003668D8"/>
    <w:rsid w:val="00366EDB"/>
    <w:rsid w:val="00371D80"/>
    <w:rsid w:val="00371D83"/>
    <w:rsid w:val="00380755"/>
    <w:rsid w:val="00380A4F"/>
    <w:rsid w:val="00381737"/>
    <w:rsid w:val="00383116"/>
    <w:rsid w:val="0038506A"/>
    <w:rsid w:val="00390878"/>
    <w:rsid w:val="00390886"/>
    <w:rsid w:val="00391129"/>
    <w:rsid w:val="003915D3"/>
    <w:rsid w:val="0039373E"/>
    <w:rsid w:val="003A1009"/>
    <w:rsid w:val="003A131C"/>
    <w:rsid w:val="003A1467"/>
    <w:rsid w:val="003A3651"/>
    <w:rsid w:val="003A68B8"/>
    <w:rsid w:val="003A7060"/>
    <w:rsid w:val="003B07E9"/>
    <w:rsid w:val="003B519E"/>
    <w:rsid w:val="003C34F7"/>
    <w:rsid w:val="003C388D"/>
    <w:rsid w:val="003C39CA"/>
    <w:rsid w:val="003C4686"/>
    <w:rsid w:val="003C5108"/>
    <w:rsid w:val="003C524F"/>
    <w:rsid w:val="003C5515"/>
    <w:rsid w:val="003C581E"/>
    <w:rsid w:val="003D3B52"/>
    <w:rsid w:val="003D44E7"/>
    <w:rsid w:val="003D4F5C"/>
    <w:rsid w:val="003D535D"/>
    <w:rsid w:val="003D55D3"/>
    <w:rsid w:val="003D7FB0"/>
    <w:rsid w:val="003E05E9"/>
    <w:rsid w:val="003E12D1"/>
    <w:rsid w:val="003E4EDE"/>
    <w:rsid w:val="003E672F"/>
    <w:rsid w:val="003E7751"/>
    <w:rsid w:val="003F0570"/>
    <w:rsid w:val="003F13C6"/>
    <w:rsid w:val="003F3AD4"/>
    <w:rsid w:val="00402785"/>
    <w:rsid w:val="00402A91"/>
    <w:rsid w:val="004033E6"/>
    <w:rsid w:val="004037D0"/>
    <w:rsid w:val="004066B3"/>
    <w:rsid w:val="004108B6"/>
    <w:rsid w:val="0041145D"/>
    <w:rsid w:val="00414D09"/>
    <w:rsid w:val="00414E31"/>
    <w:rsid w:val="00415977"/>
    <w:rsid w:val="00416D3A"/>
    <w:rsid w:val="00416E51"/>
    <w:rsid w:val="00421D09"/>
    <w:rsid w:val="004239C3"/>
    <w:rsid w:val="004244FF"/>
    <w:rsid w:val="004265FA"/>
    <w:rsid w:val="00426C05"/>
    <w:rsid w:val="004326A7"/>
    <w:rsid w:val="004351FC"/>
    <w:rsid w:val="00440CAD"/>
    <w:rsid w:val="00442DD3"/>
    <w:rsid w:val="004477B8"/>
    <w:rsid w:val="00447833"/>
    <w:rsid w:val="00451D63"/>
    <w:rsid w:val="00452811"/>
    <w:rsid w:val="00455C91"/>
    <w:rsid w:val="00455E96"/>
    <w:rsid w:val="00462EFB"/>
    <w:rsid w:val="00465DF0"/>
    <w:rsid w:val="004678DB"/>
    <w:rsid w:val="00467906"/>
    <w:rsid w:val="0047039F"/>
    <w:rsid w:val="00471AD5"/>
    <w:rsid w:val="00472C99"/>
    <w:rsid w:val="00473A96"/>
    <w:rsid w:val="004804F0"/>
    <w:rsid w:val="0048192D"/>
    <w:rsid w:val="00482A54"/>
    <w:rsid w:val="0048425C"/>
    <w:rsid w:val="00485008"/>
    <w:rsid w:val="00486F1F"/>
    <w:rsid w:val="004909E5"/>
    <w:rsid w:val="00494D79"/>
    <w:rsid w:val="004A1F9A"/>
    <w:rsid w:val="004A2CC8"/>
    <w:rsid w:val="004A4CD6"/>
    <w:rsid w:val="004A5B6B"/>
    <w:rsid w:val="004A7BA3"/>
    <w:rsid w:val="004B044D"/>
    <w:rsid w:val="004B1475"/>
    <w:rsid w:val="004B21AA"/>
    <w:rsid w:val="004B691D"/>
    <w:rsid w:val="004C10D9"/>
    <w:rsid w:val="004C1C09"/>
    <w:rsid w:val="004C57B2"/>
    <w:rsid w:val="004C70C5"/>
    <w:rsid w:val="004D2517"/>
    <w:rsid w:val="004D4BB6"/>
    <w:rsid w:val="004D6A81"/>
    <w:rsid w:val="004E65B2"/>
    <w:rsid w:val="004F001B"/>
    <w:rsid w:val="004F0F90"/>
    <w:rsid w:val="004F5D29"/>
    <w:rsid w:val="004F5EE6"/>
    <w:rsid w:val="004F7DA1"/>
    <w:rsid w:val="0050056A"/>
    <w:rsid w:val="00500E63"/>
    <w:rsid w:val="00500ECA"/>
    <w:rsid w:val="005038D5"/>
    <w:rsid w:val="00503EC0"/>
    <w:rsid w:val="00504FC4"/>
    <w:rsid w:val="00505071"/>
    <w:rsid w:val="005056FA"/>
    <w:rsid w:val="005060F3"/>
    <w:rsid w:val="00510E8C"/>
    <w:rsid w:val="005121BD"/>
    <w:rsid w:val="0051347A"/>
    <w:rsid w:val="00513F3E"/>
    <w:rsid w:val="005153B0"/>
    <w:rsid w:val="00516122"/>
    <w:rsid w:val="00521358"/>
    <w:rsid w:val="0052361F"/>
    <w:rsid w:val="00524CC3"/>
    <w:rsid w:val="00525256"/>
    <w:rsid w:val="00530662"/>
    <w:rsid w:val="0053140F"/>
    <w:rsid w:val="00531667"/>
    <w:rsid w:val="00531BE5"/>
    <w:rsid w:val="00531C84"/>
    <w:rsid w:val="00531ED0"/>
    <w:rsid w:val="00531EDC"/>
    <w:rsid w:val="005321A1"/>
    <w:rsid w:val="005328D1"/>
    <w:rsid w:val="005351C5"/>
    <w:rsid w:val="00536308"/>
    <w:rsid w:val="00536F4B"/>
    <w:rsid w:val="00537871"/>
    <w:rsid w:val="00541D96"/>
    <w:rsid w:val="00545939"/>
    <w:rsid w:val="00545C68"/>
    <w:rsid w:val="00546626"/>
    <w:rsid w:val="00550B34"/>
    <w:rsid w:val="00556D26"/>
    <w:rsid w:val="005609B5"/>
    <w:rsid w:val="00562BBB"/>
    <w:rsid w:val="00563812"/>
    <w:rsid w:val="005661B4"/>
    <w:rsid w:val="00573008"/>
    <w:rsid w:val="005742AD"/>
    <w:rsid w:val="00577BDF"/>
    <w:rsid w:val="0058079E"/>
    <w:rsid w:val="00580E91"/>
    <w:rsid w:val="00584540"/>
    <w:rsid w:val="00584781"/>
    <w:rsid w:val="0058667A"/>
    <w:rsid w:val="00586ECD"/>
    <w:rsid w:val="00591652"/>
    <w:rsid w:val="00593B3D"/>
    <w:rsid w:val="00595580"/>
    <w:rsid w:val="00597A9A"/>
    <w:rsid w:val="005A0590"/>
    <w:rsid w:val="005A05EE"/>
    <w:rsid w:val="005A1D92"/>
    <w:rsid w:val="005A6399"/>
    <w:rsid w:val="005A7BDE"/>
    <w:rsid w:val="005A7F01"/>
    <w:rsid w:val="005B6390"/>
    <w:rsid w:val="005B6D87"/>
    <w:rsid w:val="005C3845"/>
    <w:rsid w:val="005C6943"/>
    <w:rsid w:val="005D1251"/>
    <w:rsid w:val="005D283B"/>
    <w:rsid w:val="005D3347"/>
    <w:rsid w:val="005D34E3"/>
    <w:rsid w:val="005D5001"/>
    <w:rsid w:val="005D5065"/>
    <w:rsid w:val="005D5B22"/>
    <w:rsid w:val="005D712C"/>
    <w:rsid w:val="005E1E96"/>
    <w:rsid w:val="005E235E"/>
    <w:rsid w:val="005E455B"/>
    <w:rsid w:val="005E4F86"/>
    <w:rsid w:val="005E5EAB"/>
    <w:rsid w:val="005F102A"/>
    <w:rsid w:val="005F27A9"/>
    <w:rsid w:val="005F2D34"/>
    <w:rsid w:val="006019AC"/>
    <w:rsid w:val="0060220A"/>
    <w:rsid w:val="00602B31"/>
    <w:rsid w:val="0060490E"/>
    <w:rsid w:val="00607D3D"/>
    <w:rsid w:val="00610798"/>
    <w:rsid w:val="00612D13"/>
    <w:rsid w:val="0061683D"/>
    <w:rsid w:val="00617436"/>
    <w:rsid w:val="00620095"/>
    <w:rsid w:val="00622238"/>
    <w:rsid w:val="00622961"/>
    <w:rsid w:val="00625D1E"/>
    <w:rsid w:val="00631679"/>
    <w:rsid w:val="006323C1"/>
    <w:rsid w:val="006336F3"/>
    <w:rsid w:val="00633C43"/>
    <w:rsid w:val="0064209B"/>
    <w:rsid w:val="00645076"/>
    <w:rsid w:val="006462C6"/>
    <w:rsid w:val="00647A4E"/>
    <w:rsid w:val="00650B4D"/>
    <w:rsid w:val="006548A3"/>
    <w:rsid w:val="00657983"/>
    <w:rsid w:val="00660728"/>
    <w:rsid w:val="006608B0"/>
    <w:rsid w:val="00660D30"/>
    <w:rsid w:val="00661A08"/>
    <w:rsid w:val="00663FDE"/>
    <w:rsid w:val="0066630B"/>
    <w:rsid w:val="00670B0B"/>
    <w:rsid w:val="00671099"/>
    <w:rsid w:val="006721F9"/>
    <w:rsid w:val="00673567"/>
    <w:rsid w:val="00674625"/>
    <w:rsid w:val="006746F8"/>
    <w:rsid w:val="0067498F"/>
    <w:rsid w:val="00683A76"/>
    <w:rsid w:val="00685819"/>
    <w:rsid w:val="006863C1"/>
    <w:rsid w:val="0069119A"/>
    <w:rsid w:val="00692633"/>
    <w:rsid w:val="00693AB8"/>
    <w:rsid w:val="00695A0B"/>
    <w:rsid w:val="006A09D9"/>
    <w:rsid w:val="006A2871"/>
    <w:rsid w:val="006A4DE1"/>
    <w:rsid w:val="006A76D1"/>
    <w:rsid w:val="006B1B7B"/>
    <w:rsid w:val="006B21BB"/>
    <w:rsid w:val="006B27C6"/>
    <w:rsid w:val="006B73C5"/>
    <w:rsid w:val="006B7D09"/>
    <w:rsid w:val="006C091A"/>
    <w:rsid w:val="006C1A9B"/>
    <w:rsid w:val="006C40EF"/>
    <w:rsid w:val="006C6493"/>
    <w:rsid w:val="006D33FB"/>
    <w:rsid w:val="006D3597"/>
    <w:rsid w:val="006D48EE"/>
    <w:rsid w:val="006D5F95"/>
    <w:rsid w:val="006D73E9"/>
    <w:rsid w:val="006D7506"/>
    <w:rsid w:val="006E254C"/>
    <w:rsid w:val="006E3053"/>
    <w:rsid w:val="006E46E9"/>
    <w:rsid w:val="006E7FA2"/>
    <w:rsid w:val="006F1B65"/>
    <w:rsid w:val="006F2BB7"/>
    <w:rsid w:val="006F32FE"/>
    <w:rsid w:val="006F4D7D"/>
    <w:rsid w:val="006F6D94"/>
    <w:rsid w:val="006F74B3"/>
    <w:rsid w:val="007017BB"/>
    <w:rsid w:val="00701D71"/>
    <w:rsid w:val="00712E35"/>
    <w:rsid w:val="00717A4F"/>
    <w:rsid w:val="00717E5B"/>
    <w:rsid w:val="007219E3"/>
    <w:rsid w:val="00721B35"/>
    <w:rsid w:val="00722B96"/>
    <w:rsid w:val="00724E7E"/>
    <w:rsid w:val="0072710A"/>
    <w:rsid w:val="007310C1"/>
    <w:rsid w:val="007361E4"/>
    <w:rsid w:val="007470D0"/>
    <w:rsid w:val="007471D3"/>
    <w:rsid w:val="00750AD8"/>
    <w:rsid w:val="00753BC5"/>
    <w:rsid w:val="0075709C"/>
    <w:rsid w:val="00757D6C"/>
    <w:rsid w:val="00761D1C"/>
    <w:rsid w:val="00762030"/>
    <w:rsid w:val="00770737"/>
    <w:rsid w:val="007724C7"/>
    <w:rsid w:val="00781BB3"/>
    <w:rsid w:val="00782645"/>
    <w:rsid w:val="00783038"/>
    <w:rsid w:val="00783ADF"/>
    <w:rsid w:val="00783B4F"/>
    <w:rsid w:val="0078477B"/>
    <w:rsid w:val="00784F8F"/>
    <w:rsid w:val="00786316"/>
    <w:rsid w:val="0079278E"/>
    <w:rsid w:val="00792AD2"/>
    <w:rsid w:val="00792BD2"/>
    <w:rsid w:val="00795244"/>
    <w:rsid w:val="007A02A6"/>
    <w:rsid w:val="007A16F3"/>
    <w:rsid w:val="007A67A2"/>
    <w:rsid w:val="007B1E9E"/>
    <w:rsid w:val="007B26CA"/>
    <w:rsid w:val="007B2A89"/>
    <w:rsid w:val="007B6BB5"/>
    <w:rsid w:val="007B76D1"/>
    <w:rsid w:val="007C4973"/>
    <w:rsid w:val="007C4E00"/>
    <w:rsid w:val="007C6646"/>
    <w:rsid w:val="007D0053"/>
    <w:rsid w:val="007D088F"/>
    <w:rsid w:val="007D0A36"/>
    <w:rsid w:val="007D2D14"/>
    <w:rsid w:val="007D3461"/>
    <w:rsid w:val="007D45C6"/>
    <w:rsid w:val="007E02C9"/>
    <w:rsid w:val="007E1A94"/>
    <w:rsid w:val="007E1EF5"/>
    <w:rsid w:val="007E57D4"/>
    <w:rsid w:val="007E582C"/>
    <w:rsid w:val="007F33B5"/>
    <w:rsid w:val="007F3CE0"/>
    <w:rsid w:val="007F5EE7"/>
    <w:rsid w:val="007F65B1"/>
    <w:rsid w:val="007F6BDE"/>
    <w:rsid w:val="008034B6"/>
    <w:rsid w:val="008061C8"/>
    <w:rsid w:val="00812A5A"/>
    <w:rsid w:val="0081523D"/>
    <w:rsid w:val="0081539F"/>
    <w:rsid w:val="00826F5C"/>
    <w:rsid w:val="008279AD"/>
    <w:rsid w:val="00830FC7"/>
    <w:rsid w:val="008320B4"/>
    <w:rsid w:val="008344D7"/>
    <w:rsid w:val="008374F5"/>
    <w:rsid w:val="00840CDB"/>
    <w:rsid w:val="00840FB9"/>
    <w:rsid w:val="00843C50"/>
    <w:rsid w:val="00844244"/>
    <w:rsid w:val="00844918"/>
    <w:rsid w:val="00846225"/>
    <w:rsid w:val="008516A3"/>
    <w:rsid w:val="008526ED"/>
    <w:rsid w:val="008547C8"/>
    <w:rsid w:val="008562F2"/>
    <w:rsid w:val="008570A7"/>
    <w:rsid w:val="008577CC"/>
    <w:rsid w:val="00860E5F"/>
    <w:rsid w:val="0086185C"/>
    <w:rsid w:val="008633AA"/>
    <w:rsid w:val="00865FF0"/>
    <w:rsid w:val="008662E7"/>
    <w:rsid w:val="00874AC4"/>
    <w:rsid w:val="00876621"/>
    <w:rsid w:val="00877E52"/>
    <w:rsid w:val="00880C09"/>
    <w:rsid w:val="0088439A"/>
    <w:rsid w:val="00885C53"/>
    <w:rsid w:val="00886298"/>
    <w:rsid w:val="00886B67"/>
    <w:rsid w:val="00887E8B"/>
    <w:rsid w:val="00890BE3"/>
    <w:rsid w:val="008919CA"/>
    <w:rsid w:val="00892CFE"/>
    <w:rsid w:val="00893CBE"/>
    <w:rsid w:val="00893F88"/>
    <w:rsid w:val="00896005"/>
    <w:rsid w:val="00897F87"/>
    <w:rsid w:val="008A0C77"/>
    <w:rsid w:val="008A7B5C"/>
    <w:rsid w:val="008B0524"/>
    <w:rsid w:val="008B20D8"/>
    <w:rsid w:val="008B2B4F"/>
    <w:rsid w:val="008B7745"/>
    <w:rsid w:val="008C0580"/>
    <w:rsid w:val="008C3F91"/>
    <w:rsid w:val="008C4A67"/>
    <w:rsid w:val="008C7A9A"/>
    <w:rsid w:val="008D11F9"/>
    <w:rsid w:val="008D4462"/>
    <w:rsid w:val="008D47A6"/>
    <w:rsid w:val="008D487F"/>
    <w:rsid w:val="008D617C"/>
    <w:rsid w:val="008E1F1D"/>
    <w:rsid w:val="008E3C60"/>
    <w:rsid w:val="008E3E18"/>
    <w:rsid w:val="008E5A7B"/>
    <w:rsid w:val="008E6E4E"/>
    <w:rsid w:val="008E7397"/>
    <w:rsid w:val="008F1DEB"/>
    <w:rsid w:val="008F51D2"/>
    <w:rsid w:val="008F5AA9"/>
    <w:rsid w:val="0090043D"/>
    <w:rsid w:val="00900AE5"/>
    <w:rsid w:val="00901B13"/>
    <w:rsid w:val="009059F6"/>
    <w:rsid w:val="00906F98"/>
    <w:rsid w:val="009101DD"/>
    <w:rsid w:val="00911063"/>
    <w:rsid w:val="00912486"/>
    <w:rsid w:val="00914005"/>
    <w:rsid w:val="00916ADC"/>
    <w:rsid w:val="00917E6E"/>
    <w:rsid w:val="00921E03"/>
    <w:rsid w:val="00923853"/>
    <w:rsid w:val="00923F74"/>
    <w:rsid w:val="00925412"/>
    <w:rsid w:val="00927615"/>
    <w:rsid w:val="00927E76"/>
    <w:rsid w:val="00932ECF"/>
    <w:rsid w:val="0093607E"/>
    <w:rsid w:val="0094326D"/>
    <w:rsid w:val="00944A08"/>
    <w:rsid w:val="009479E3"/>
    <w:rsid w:val="00950547"/>
    <w:rsid w:val="009518E5"/>
    <w:rsid w:val="009536C0"/>
    <w:rsid w:val="00954EAA"/>
    <w:rsid w:val="00961466"/>
    <w:rsid w:val="009632CA"/>
    <w:rsid w:val="00972065"/>
    <w:rsid w:val="00972AF4"/>
    <w:rsid w:val="0097327C"/>
    <w:rsid w:val="009735C3"/>
    <w:rsid w:val="00984BC2"/>
    <w:rsid w:val="009873B4"/>
    <w:rsid w:val="00991854"/>
    <w:rsid w:val="00992822"/>
    <w:rsid w:val="00994390"/>
    <w:rsid w:val="00994562"/>
    <w:rsid w:val="009A067F"/>
    <w:rsid w:val="009A125F"/>
    <w:rsid w:val="009A3849"/>
    <w:rsid w:val="009A3973"/>
    <w:rsid w:val="009A47F9"/>
    <w:rsid w:val="009B096B"/>
    <w:rsid w:val="009B1B96"/>
    <w:rsid w:val="009B3E56"/>
    <w:rsid w:val="009B47B8"/>
    <w:rsid w:val="009B7367"/>
    <w:rsid w:val="009C2450"/>
    <w:rsid w:val="009C276A"/>
    <w:rsid w:val="009C45AB"/>
    <w:rsid w:val="009C6E76"/>
    <w:rsid w:val="009C7713"/>
    <w:rsid w:val="009D238D"/>
    <w:rsid w:val="009D2E27"/>
    <w:rsid w:val="009D3A1B"/>
    <w:rsid w:val="009D3DFC"/>
    <w:rsid w:val="009D4A2E"/>
    <w:rsid w:val="009D504D"/>
    <w:rsid w:val="009D57A5"/>
    <w:rsid w:val="009D63BA"/>
    <w:rsid w:val="009E0D51"/>
    <w:rsid w:val="009E4B94"/>
    <w:rsid w:val="009F0E99"/>
    <w:rsid w:val="009F0F91"/>
    <w:rsid w:val="009F2892"/>
    <w:rsid w:val="009F45BD"/>
    <w:rsid w:val="009F4DF1"/>
    <w:rsid w:val="009F79F1"/>
    <w:rsid w:val="00A13BA7"/>
    <w:rsid w:val="00A15382"/>
    <w:rsid w:val="00A157C8"/>
    <w:rsid w:val="00A157FA"/>
    <w:rsid w:val="00A1684F"/>
    <w:rsid w:val="00A16994"/>
    <w:rsid w:val="00A16CE1"/>
    <w:rsid w:val="00A24ABE"/>
    <w:rsid w:val="00A24C34"/>
    <w:rsid w:val="00A252B0"/>
    <w:rsid w:val="00A25E7A"/>
    <w:rsid w:val="00A27E13"/>
    <w:rsid w:val="00A3053C"/>
    <w:rsid w:val="00A31F2A"/>
    <w:rsid w:val="00A34564"/>
    <w:rsid w:val="00A350EB"/>
    <w:rsid w:val="00A405DC"/>
    <w:rsid w:val="00A406EF"/>
    <w:rsid w:val="00A41C3F"/>
    <w:rsid w:val="00A4285B"/>
    <w:rsid w:val="00A44A58"/>
    <w:rsid w:val="00A44A64"/>
    <w:rsid w:val="00A45D04"/>
    <w:rsid w:val="00A50C2C"/>
    <w:rsid w:val="00A51355"/>
    <w:rsid w:val="00A53CEC"/>
    <w:rsid w:val="00A546E5"/>
    <w:rsid w:val="00A54728"/>
    <w:rsid w:val="00A54880"/>
    <w:rsid w:val="00A61B12"/>
    <w:rsid w:val="00A64E84"/>
    <w:rsid w:val="00A653C6"/>
    <w:rsid w:val="00A6690B"/>
    <w:rsid w:val="00A675B6"/>
    <w:rsid w:val="00A712F0"/>
    <w:rsid w:val="00A71B15"/>
    <w:rsid w:val="00A72B7A"/>
    <w:rsid w:val="00A7481B"/>
    <w:rsid w:val="00A74FB7"/>
    <w:rsid w:val="00A8020F"/>
    <w:rsid w:val="00A82123"/>
    <w:rsid w:val="00A85933"/>
    <w:rsid w:val="00A860A7"/>
    <w:rsid w:val="00A86AA7"/>
    <w:rsid w:val="00A90E50"/>
    <w:rsid w:val="00A9188F"/>
    <w:rsid w:val="00A9287C"/>
    <w:rsid w:val="00A931B5"/>
    <w:rsid w:val="00AA1032"/>
    <w:rsid w:val="00AA4843"/>
    <w:rsid w:val="00AB5003"/>
    <w:rsid w:val="00AB5FF8"/>
    <w:rsid w:val="00AB7E9B"/>
    <w:rsid w:val="00AC24EC"/>
    <w:rsid w:val="00AC34BA"/>
    <w:rsid w:val="00AC78AC"/>
    <w:rsid w:val="00AD2073"/>
    <w:rsid w:val="00AD368E"/>
    <w:rsid w:val="00AD7567"/>
    <w:rsid w:val="00AE135E"/>
    <w:rsid w:val="00AE3053"/>
    <w:rsid w:val="00AE40B2"/>
    <w:rsid w:val="00AF068F"/>
    <w:rsid w:val="00AF10A4"/>
    <w:rsid w:val="00AF18B1"/>
    <w:rsid w:val="00AF21D2"/>
    <w:rsid w:val="00AF2C2D"/>
    <w:rsid w:val="00AF4C50"/>
    <w:rsid w:val="00AF539D"/>
    <w:rsid w:val="00AF6683"/>
    <w:rsid w:val="00AF76CF"/>
    <w:rsid w:val="00B0601B"/>
    <w:rsid w:val="00B070D0"/>
    <w:rsid w:val="00B10BB5"/>
    <w:rsid w:val="00B12338"/>
    <w:rsid w:val="00B14DB3"/>
    <w:rsid w:val="00B16111"/>
    <w:rsid w:val="00B1784F"/>
    <w:rsid w:val="00B211A8"/>
    <w:rsid w:val="00B2298D"/>
    <w:rsid w:val="00B2307B"/>
    <w:rsid w:val="00B23685"/>
    <w:rsid w:val="00B23C32"/>
    <w:rsid w:val="00B24043"/>
    <w:rsid w:val="00B2541C"/>
    <w:rsid w:val="00B25A89"/>
    <w:rsid w:val="00B3042D"/>
    <w:rsid w:val="00B32951"/>
    <w:rsid w:val="00B405DF"/>
    <w:rsid w:val="00B40AAC"/>
    <w:rsid w:val="00B41045"/>
    <w:rsid w:val="00B423AF"/>
    <w:rsid w:val="00B4242E"/>
    <w:rsid w:val="00B42B00"/>
    <w:rsid w:val="00B42D89"/>
    <w:rsid w:val="00B47310"/>
    <w:rsid w:val="00B5067D"/>
    <w:rsid w:val="00B53E1A"/>
    <w:rsid w:val="00B5555B"/>
    <w:rsid w:val="00B62CEA"/>
    <w:rsid w:val="00B636F7"/>
    <w:rsid w:val="00B651C8"/>
    <w:rsid w:val="00B70393"/>
    <w:rsid w:val="00B70AB4"/>
    <w:rsid w:val="00B73865"/>
    <w:rsid w:val="00B74359"/>
    <w:rsid w:val="00B77180"/>
    <w:rsid w:val="00B779E1"/>
    <w:rsid w:val="00B77A54"/>
    <w:rsid w:val="00B80581"/>
    <w:rsid w:val="00B80C44"/>
    <w:rsid w:val="00B82BC0"/>
    <w:rsid w:val="00B833B6"/>
    <w:rsid w:val="00B85008"/>
    <w:rsid w:val="00B8682A"/>
    <w:rsid w:val="00B9159E"/>
    <w:rsid w:val="00B93809"/>
    <w:rsid w:val="00B96EC9"/>
    <w:rsid w:val="00BA4E6E"/>
    <w:rsid w:val="00BA5D0F"/>
    <w:rsid w:val="00BA5F3F"/>
    <w:rsid w:val="00BA74B9"/>
    <w:rsid w:val="00BB02D1"/>
    <w:rsid w:val="00BB1291"/>
    <w:rsid w:val="00BB29A3"/>
    <w:rsid w:val="00BB4FE6"/>
    <w:rsid w:val="00BB6067"/>
    <w:rsid w:val="00BB6CB2"/>
    <w:rsid w:val="00BC072B"/>
    <w:rsid w:val="00BC0A72"/>
    <w:rsid w:val="00BC417B"/>
    <w:rsid w:val="00BC565C"/>
    <w:rsid w:val="00BC7370"/>
    <w:rsid w:val="00BD166A"/>
    <w:rsid w:val="00BD7240"/>
    <w:rsid w:val="00BD7BF8"/>
    <w:rsid w:val="00BE2824"/>
    <w:rsid w:val="00BE58DB"/>
    <w:rsid w:val="00BE5B38"/>
    <w:rsid w:val="00BE7715"/>
    <w:rsid w:val="00BF1676"/>
    <w:rsid w:val="00BF581D"/>
    <w:rsid w:val="00BF6150"/>
    <w:rsid w:val="00BF6B7F"/>
    <w:rsid w:val="00C0053B"/>
    <w:rsid w:val="00C00DF3"/>
    <w:rsid w:val="00C01FB0"/>
    <w:rsid w:val="00C02E95"/>
    <w:rsid w:val="00C03054"/>
    <w:rsid w:val="00C05864"/>
    <w:rsid w:val="00C10A72"/>
    <w:rsid w:val="00C11E15"/>
    <w:rsid w:val="00C15946"/>
    <w:rsid w:val="00C205DE"/>
    <w:rsid w:val="00C220C5"/>
    <w:rsid w:val="00C228B0"/>
    <w:rsid w:val="00C23F1C"/>
    <w:rsid w:val="00C26545"/>
    <w:rsid w:val="00C275EA"/>
    <w:rsid w:val="00C278A8"/>
    <w:rsid w:val="00C3025E"/>
    <w:rsid w:val="00C34AF8"/>
    <w:rsid w:val="00C373F3"/>
    <w:rsid w:val="00C45825"/>
    <w:rsid w:val="00C5162B"/>
    <w:rsid w:val="00C537FA"/>
    <w:rsid w:val="00C54730"/>
    <w:rsid w:val="00C55786"/>
    <w:rsid w:val="00C55AD9"/>
    <w:rsid w:val="00C60EB2"/>
    <w:rsid w:val="00C62D95"/>
    <w:rsid w:val="00C63C59"/>
    <w:rsid w:val="00C6464B"/>
    <w:rsid w:val="00C67C76"/>
    <w:rsid w:val="00C70CA8"/>
    <w:rsid w:val="00C7173D"/>
    <w:rsid w:val="00C71B7F"/>
    <w:rsid w:val="00C71C5A"/>
    <w:rsid w:val="00C735BF"/>
    <w:rsid w:val="00C74161"/>
    <w:rsid w:val="00C804BC"/>
    <w:rsid w:val="00C831EF"/>
    <w:rsid w:val="00C90AE4"/>
    <w:rsid w:val="00C90B30"/>
    <w:rsid w:val="00C93BC6"/>
    <w:rsid w:val="00C95379"/>
    <w:rsid w:val="00CA2E42"/>
    <w:rsid w:val="00CA33CB"/>
    <w:rsid w:val="00CA4785"/>
    <w:rsid w:val="00CB03CF"/>
    <w:rsid w:val="00CB2D1A"/>
    <w:rsid w:val="00CB6A89"/>
    <w:rsid w:val="00CC2182"/>
    <w:rsid w:val="00CC282A"/>
    <w:rsid w:val="00CC2D26"/>
    <w:rsid w:val="00CC4136"/>
    <w:rsid w:val="00CC4F0F"/>
    <w:rsid w:val="00CC6205"/>
    <w:rsid w:val="00CD3637"/>
    <w:rsid w:val="00CE074E"/>
    <w:rsid w:val="00CE093F"/>
    <w:rsid w:val="00CE24FD"/>
    <w:rsid w:val="00CE2766"/>
    <w:rsid w:val="00CE2968"/>
    <w:rsid w:val="00CE441D"/>
    <w:rsid w:val="00CE7987"/>
    <w:rsid w:val="00CF20B1"/>
    <w:rsid w:val="00D02BCF"/>
    <w:rsid w:val="00D05D45"/>
    <w:rsid w:val="00D064A1"/>
    <w:rsid w:val="00D12511"/>
    <w:rsid w:val="00D135CE"/>
    <w:rsid w:val="00D21EA6"/>
    <w:rsid w:val="00D24F54"/>
    <w:rsid w:val="00D32997"/>
    <w:rsid w:val="00D42FB4"/>
    <w:rsid w:val="00D446CE"/>
    <w:rsid w:val="00D44C47"/>
    <w:rsid w:val="00D47112"/>
    <w:rsid w:val="00D53538"/>
    <w:rsid w:val="00D5482D"/>
    <w:rsid w:val="00D55314"/>
    <w:rsid w:val="00D56EE7"/>
    <w:rsid w:val="00D63013"/>
    <w:rsid w:val="00D6553E"/>
    <w:rsid w:val="00D6696F"/>
    <w:rsid w:val="00D7251D"/>
    <w:rsid w:val="00D72E2D"/>
    <w:rsid w:val="00D75B2D"/>
    <w:rsid w:val="00D766B4"/>
    <w:rsid w:val="00D77C6F"/>
    <w:rsid w:val="00D809E6"/>
    <w:rsid w:val="00D811D3"/>
    <w:rsid w:val="00D83718"/>
    <w:rsid w:val="00D85260"/>
    <w:rsid w:val="00D86343"/>
    <w:rsid w:val="00D878F6"/>
    <w:rsid w:val="00D87C51"/>
    <w:rsid w:val="00D97393"/>
    <w:rsid w:val="00D977CC"/>
    <w:rsid w:val="00DA3FE0"/>
    <w:rsid w:val="00DA7604"/>
    <w:rsid w:val="00DB0B8C"/>
    <w:rsid w:val="00DB0BCF"/>
    <w:rsid w:val="00DB297F"/>
    <w:rsid w:val="00DB2CE2"/>
    <w:rsid w:val="00DB6413"/>
    <w:rsid w:val="00DC119B"/>
    <w:rsid w:val="00DC5205"/>
    <w:rsid w:val="00DD06D5"/>
    <w:rsid w:val="00DD2EA5"/>
    <w:rsid w:val="00DD39E2"/>
    <w:rsid w:val="00DD4C6D"/>
    <w:rsid w:val="00DD578C"/>
    <w:rsid w:val="00DD5F73"/>
    <w:rsid w:val="00DD62A6"/>
    <w:rsid w:val="00DD7AE4"/>
    <w:rsid w:val="00DD7EAA"/>
    <w:rsid w:val="00DE5485"/>
    <w:rsid w:val="00DE54A3"/>
    <w:rsid w:val="00DE6C8B"/>
    <w:rsid w:val="00DF01FD"/>
    <w:rsid w:val="00DF0BB3"/>
    <w:rsid w:val="00DF20E8"/>
    <w:rsid w:val="00DF2F6F"/>
    <w:rsid w:val="00DF5494"/>
    <w:rsid w:val="00DF6D0B"/>
    <w:rsid w:val="00DF71A1"/>
    <w:rsid w:val="00DF7D7B"/>
    <w:rsid w:val="00E03917"/>
    <w:rsid w:val="00E05072"/>
    <w:rsid w:val="00E079DB"/>
    <w:rsid w:val="00E12FFC"/>
    <w:rsid w:val="00E16EE5"/>
    <w:rsid w:val="00E17256"/>
    <w:rsid w:val="00E21B29"/>
    <w:rsid w:val="00E221E1"/>
    <w:rsid w:val="00E23546"/>
    <w:rsid w:val="00E24618"/>
    <w:rsid w:val="00E27BA3"/>
    <w:rsid w:val="00E3032B"/>
    <w:rsid w:val="00E338B7"/>
    <w:rsid w:val="00E346BA"/>
    <w:rsid w:val="00E361E1"/>
    <w:rsid w:val="00E36EF2"/>
    <w:rsid w:val="00E378A5"/>
    <w:rsid w:val="00E419B4"/>
    <w:rsid w:val="00E440C1"/>
    <w:rsid w:val="00E52941"/>
    <w:rsid w:val="00E535EC"/>
    <w:rsid w:val="00E541E6"/>
    <w:rsid w:val="00E60D24"/>
    <w:rsid w:val="00E6138E"/>
    <w:rsid w:val="00E624A6"/>
    <w:rsid w:val="00E65C0B"/>
    <w:rsid w:val="00E70E40"/>
    <w:rsid w:val="00E7292A"/>
    <w:rsid w:val="00E7684C"/>
    <w:rsid w:val="00E77DD0"/>
    <w:rsid w:val="00E77DF7"/>
    <w:rsid w:val="00E801C9"/>
    <w:rsid w:val="00E80509"/>
    <w:rsid w:val="00E80E23"/>
    <w:rsid w:val="00E8185E"/>
    <w:rsid w:val="00E84128"/>
    <w:rsid w:val="00E85642"/>
    <w:rsid w:val="00E87355"/>
    <w:rsid w:val="00E903BA"/>
    <w:rsid w:val="00E9071F"/>
    <w:rsid w:val="00E922AF"/>
    <w:rsid w:val="00E93507"/>
    <w:rsid w:val="00E96559"/>
    <w:rsid w:val="00EA026E"/>
    <w:rsid w:val="00EA2EA7"/>
    <w:rsid w:val="00EA557A"/>
    <w:rsid w:val="00EA5985"/>
    <w:rsid w:val="00EA6142"/>
    <w:rsid w:val="00EB2834"/>
    <w:rsid w:val="00EB2A48"/>
    <w:rsid w:val="00EB2C66"/>
    <w:rsid w:val="00EB380C"/>
    <w:rsid w:val="00EB4402"/>
    <w:rsid w:val="00EC258D"/>
    <w:rsid w:val="00EC4AE6"/>
    <w:rsid w:val="00EC6184"/>
    <w:rsid w:val="00EC669F"/>
    <w:rsid w:val="00ED1255"/>
    <w:rsid w:val="00ED180B"/>
    <w:rsid w:val="00ED250B"/>
    <w:rsid w:val="00ED571F"/>
    <w:rsid w:val="00ED6E5D"/>
    <w:rsid w:val="00ED7DB4"/>
    <w:rsid w:val="00EE0D9E"/>
    <w:rsid w:val="00EE2098"/>
    <w:rsid w:val="00EE300D"/>
    <w:rsid w:val="00EE3AED"/>
    <w:rsid w:val="00EE46B6"/>
    <w:rsid w:val="00EE530C"/>
    <w:rsid w:val="00EF57B2"/>
    <w:rsid w:val="00EF5C38"/>
    <w:rsid w:val="00EF5E03"/>
    <w:rsid w:val="00F000A6"/>
    <w:rsid w:val="00F01368"/>
    <w:rsid w:val="00F01623"/>
    <w:rsid w:val="00F02AEC"/>
    <w:rsid w:val="00F046BA"/>
    <w:rsid w:val="00F05464"/>
    <w:rsid w:val="00F076F5"/>
    <w:rsid w:val="00F10197"/>
    <w:rsid w:val="00F10F6C"/>
    <w:rsid w:val="00F11C45"/>
    <w:rsid w:val="00F12523"/>
    <w:rsid w:val="00F12784"/>
    <w:rsid w:val="00F12C16"/>
    <w:rsid w:val="00F13B95"/>
    <w:rsid w:val="00F1465F"/>
    <w:rsid w:val="00F1685A"/>
    <w:rsid w:val="00F17EC7"/>
    <w:rsid w:val="00F2008A"/>
    <w:rsid w:val="00F23208"/>
    <w:rsid w:val="00F27F33"/>
    <w:rsid w:val="00F30ABC"/>
    <w:rsid w:val="00F3663A"/>
    <w:rsid w:val="00F36D05"/>
    <w:rsid w:val="00F374C9"/>
    <w:rsid w:val="00F37AD7"/>
    <w:rsid w:val="00F460ED"/>
    <w:rsid w:val="00F46A48"/>
    <w:rsid w:val="00F5327A"/>
    <w:rsid w:val="00F5344B"/>
    <w:rsid w:val="00F538E7"/>
    <w:rsid w:val="00F53977"/>
    <w:rsid w:val="00F56FBC"/>
    <w:rsid w:val="00F6083F"/>
    <w:rsid w:val="00F63572"/>
    <w:rsid w:val="00F63F3A"/>
    <w:rsid w:val="00F677B3"/>
    <w:rsid w:val="00F67B34"/>
    <w:rsid w:val="00F712F7"/>
    <w:rsid w:val="00F71751"/>
    <w:rsid w:val="00F7177B"/>
    <w:rsid w:val="00F72798"/>
    <w:rsid w:val="00F82645"/>
    <w:rsid w:val="00F82BB2"/>
    <w:rsid w:val="00F84CFA"/>
    <w:rsid w:val="00F87AF1"/>
    <w:rsid w:val="00F919B6"/>
    <w:rsid w:val="00F929B9"/>
    <w:rsid w:val="00FA1466"/>
    <w:rsid w:val="00FA43F2"/>
    <w:rsid w:val="00FA5D51"/>
    <w:rsid w:val="00FA6C1B"/>
    <w:rsid w:val="00FA6ECE"/>
    <w:rsid w:val="00FB3877"/>
    <w:rsid w:val="00FB40CF"/>
    <w:rsid w:val="00FB531E"/>
    <w:rsid w:val="00FB5AB6"/>
    <w:rsid w:val="00FB5C73"/>
    <w:rsid w:val="00FB7CDE"/>
    <w:rsid w:val="00FC0C8E"/>
    <w:rsid w:val="00FC0FA4"/>
    <w:rsid w:val="00FC423F"/>
    <w:rsid w:val="00FC4290"/>
    <w:rsid w:val="00FC4321"/>
    <w:rsid w:val="00FC5660"/>
    <w:rsid w:val="00FC6909"/>
    <w:rsid w:val="00FC7E81"/>
    <w:rsid w:val="00FD00DB"/>
    <w:rsid w:val="00FD0A3F"/>
    <w:rsid w:val="00FD401F"/>
    <w:rsid w:val="00FD49A0"/>
    <w:rsid w:val="00FD6703"/>
    <w:rsid w:val="00FE0CA9"/>
    <w:rsid w:val="00FE5933"/>
    <w:rsid w:val="00FF0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86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892"/>
    <w:pPr>
      <w:bidi/>
    </w:pPr>
    <w:rPr>
      <w:rFonts w:eastAsia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rsid w:val="00A6690B"/>
    <w:pPr>
      <w:keepNext/>
      <w:outlineLvl w:val="0"/>
    </w:pPr>
    <w:rPr>
      <w:rFonts w:cs="Simplified Arabic"/>
      <w:b/>
      <w:bCs/>
      <w:szCs w:val="28"/>
    </w:rPr>
  </w:style>
  <w:style w:type="paragraph" w:styleId="Heading2">
    <w:name w:val="heading 2"/>
    <w:basedOn w:val="Normal"/>
    <w:next w:val="Normal"/>
    <w:qFormat/>
    <w:rsid w:val="00A6690B"/>
    <w:pPr>
      <w:keepNext/>
      <w:outlineLvl w:val="1"/>
    </w:pPr>
    <w:rPr>
      <w:b/>
      <w:bCs/>
      <w:szCs w:val="30"/>
    </w:rPr>
  </w:style>
  <w:style w:type="paragraph" w:styleId="Heading3">
    <w:name w:val="heading 3"/>
    <w:basedOn w:val="Normal"/>
    <w:next w:val="Normal"/>
    <w:qFormat/>
    <w:rsid w:val="00A6690B"/>
    <w:pPr>
      <w:keepNext/>
      <w:outlineLvl w:val="2"/>
    </w:pPr>
    <w:rPr>
      <w:rFonts w:cs="Simplified Arabic"/>
      <w:b/>
      <w:bCs/>
      <w:szCs w:val="28"/>
    </w:rPr>
  </w:style>
  <w:style w:type="paragraph" w:styleId="Heading4">
    <w:name w:val="heading 4"/>
    <w:basedOn w:val="Normal"/>
    <w:next w:val="Normal"/>
    <w:qFormat/>
    <w:rsid w:val="00A6690B"/>
    <w:pPr>
      <w:keepNext/>
      <w:outlineLvl w:val="3"/>
    </w:pPr>
    <w:rPr>
      <w:rFonts w:cs="Simplified Arabic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C0A72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4C70C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C70C5"/>
    <w:pPr>
      <w:tabs>
        <w:tab w:val="center" w:pos="4153"/>
        <w:tab w:val="right" w:pos="8306"/>
      </w:tabs>
    </w:pPr>
  </w:style>
  <w:style w:type="character" w:styleId="Hyperlink">
    <w:name w:val="Hyperlink"/>
    <w:rsid w:val="004C70C5"/>
    <w:rPr>
      <w:color w:val="0000FF"/>
      <w:u w:val="single"/>
    </w:rPr>
  </w:style>
  <w:style w:type="paragraph" w:styleId="BalloonText">
    <w:name w:val="Balloon Text"/>
    <w:basedOn w:val="Normal"/>
    <w:semiHidden/>
    <w:rsid w:val="004C70C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EE300D"/>
    <w:pPr>
      <w:jc w:val="center"/>
    </w:pPr>
    <w:rPr>
      <w:rFonts w:cs="MCS Taybah S_U normal."/>
      <w:sz w:val="44"/>
      <w:szCs w:val="44"/>
    </w:rPr>
  </w:style>
  <w:style w:type="character" w:customStyle="1" w:styleId="TitleChar">
    <w:name w:val="Title Char"/>
    <w:basedOn w:val="DefaultParagraphFont"/>
    <w:link w:val="Title"/>
    <w:rsid w:val="00EE300D"/>
    <w:rPr>
      <w:rFonts w:eastAsia="Times New Roman" w:cs="MCS Taybah S_U normal."/>
      <w:sz w:val="44"/>
      <w:szCs w:val="44"/>
      <w:lang w:eastAsia="ar-SA"/>
    </w:rPr>
  </w:style>
  <w:style w:type="character" w:customStyle="1" w:styleId="HeaderChar">
    <w:name w:val="Header Char"/>
    <w:basedOn w:val="DefaultParagraphFont"/>
    <w:link w:val="Header"/>
    <w:rsid w:val="00DA7604"/>
    <w:rPr>
      <w:rFonts w:eastAsia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1603;&#1604;&#1610;&#1606;&#1603;%202009\&#1575;&#1603;&#1604;&#1610;&#1606;&#1603;%20&#1575;&#1604;&#1578;&#1585;&#1605;%20&#1575;&#1604;&#1579;&#1575;&#1606;&#1609;2009\&#1573;&#1583;&#1575;&#1585;&#1577;%20&#1575;&#1604;&#1576;&#1585;&#1606;&#1575;&#1605;&#1580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20C75-275D-4416-A37D-6E8D24CD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إدارة البرنامج</Template>
  <TotalTime>1</TotalTime>
  <Pages>5</Pages>
  <Words>505</Words>
  <Characters>2881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جامعـــة بنى ســـويف</vt:lpstr>
      <vt:lpstr>جامعـــة بنى ســـويف</vt:lpstr>
    </vt:vector>
  </TitlesOfParts>
  <Company>Pharmacy</Company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جامعـــة بنى ســـويف</dc:title>
  <dc:creator>hala</dc:creator>
  <cp:lastModifiedBy>PC</cp:lastModifiedBy>
  <cp:revision>2</cp:revision>
  <cp:lastPrinted>2019-01-27T12:05:00Z</cp:lastPrinted>
  <dcterms:created xsi:type="dcterms:W3CDTF">2020-02-05T22:43:00Z</dcterms:created>
  <dcterms:modified xsi:type="dcterms:W3CDTF">2020-02-05T22:43:00Z</dcterms:modified>
</cp:coreProperties>
</file>